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4AD8C" w14:textId="7B6328D9" w:rsidR="005248A3" w:rsidRPr="00E96F9D" w:rsidRDefault="003F3D6F" w:rsidP="0004775A">
      <w:pPr>
        <w:pStyle w:val="Overskrift1"/>
        <w:rPr>
          <w:rFonts w:ascii="Arial" w:hAnsi="Arial" w:cs="Arial"/>
          <w:szCs w:val="28"/>
        </w:rPr>
      </w:pPr>
      <w:r w:rsidRPr="00E96F9D">
        <w:rPr>
          <w:rFonts w:ascii="Arial" w:hAnsi="Arial" w:cs="Arial"/>
          <w:szCs w:val="28"/>
        </w:rPr>
        <w:t>Møteprotokoll</w:t>
      </w:r>
    </w:p>
    <w:p w14:paraId="0A3183D7" w14:textId="0C129303" w:rsidR="003F3D6F" w:rsidRPr="00E96F9D" w:rsidRDefault="003F3D6F" w:rsidP="003F3D6F">
      <w:pPr>
        <w:rPr>
          <w:rFonts w:ascii="Arial" w:hAnsi="Arial" w:cs="Arial"/>
          <w:b/>
          <w:bCs/>
          <w:sz w:val="28"/>
          <w:szCs w:val="28"/>
        </w:rPr>
      </w:pPr>
      <w:bookmarkStart w:id="0" w:name="Start"/>
      <w:bookmarkEnd w:id="0"/>
      <w:r w:rsidRPr="00E96F9D">
        <w:rPr>
          <w:rFonts w:ascii="Arial" w:hAnsi="Arial" w:cs="Arial"/>
          <w:b/>
          <w:bCs/>
          <w:sz w:val="28"/>
          <w:szCs w:val="28"/>
        </w:rPr>
        <w:t xml:space="preserve">Kontrollutvalget i </w:t>
      </w:r>
      <w:r w:rsidR="00DC7873" w:rsidRPr="00E96F9D">
        <w:rPr>
          <w:rFonts w:ascii="Arial" w:hAnsi="Arial" w:cs="Arial"/>
          <w:b/>
          <w:bCs/>
          <w:sz w:val="28"/>
          <w:szCs w:val="28"/>
        </w:rPr>
        <w:t>Sørreisa</w:t>
      </w:r>
      <w:r w:rsidRPr="00E96F9D">
        <w:rPr>
          <w:rFonts w:ascii="Arial" w:hAnsi="Arial" w:cs="Arial"/>
          <w:b/>
          <w:bCs/>
          <w:sz w:val="28"/>
          <w:szCs w:val="28"/>
        </w:rPr>
        <w:t xml:space="preserve"> kommune</w:t>
      </w:r>
    </w:p>
    <w:p w14:paraId="50E298F1" w14:textId="014795E3" w:rsidR="00166304" w:rsidRPr="00E96F9D" w:rsidRDefault="00166304" w:rsidP="001E6708">
      <w:pPr>
        <w:rPr>
          <w:rFonts w:ascii="Arial" w:hAnsi="Arial" w:cs="Arial"/>
        </w:rPr>
      </w:pPr>
    </w:p>
    <w:tbl>
      <w:tblPr>
        <w:tblStyle w:val="Tabellrutenett"/>
        <w:tblW w:w="9344" w:type="dxa"/>
        <w:tblInd w:w="-5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2122"/>
        <w:gridCol w:w="7222"/>
      </w:tblGrid>
      <w:tr w:rsidR="001E095A" w:rsidRPr="00E96F9D" w14:paraId="6985F2ED" w14:textId="77777777" w:rsidTr="000B3E3D">
        <w:trPr>
          <w:trHeight w:val="426"/>
        </w:trPr>
        <w:tc>
          <w:tcPr>
            <w:tcW w:w="2122" w:type="dxa"/>
          </w:tcPr>
          <w:p w14:paraId="5B76904F" w14:textId="1F9AA9ED" w:rsidR="001E095A" w:rsidRPr="00E96F9D" w:rsidRDefault="001E095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Dato:</w:t>
            </w:r>
          </w:p>
        </w:tc>
        <w:tc>
          <w:tcPr>
            <w:tcW w:w="7222" w:type="dxa"/>
          </w:tcPr>
          <w:p w14:paraId="6E8B1A89" w14:textId="70CA7CF7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 </w:t>
            </w:r>
            <w:r w:rsidR="00857657" w:rsidRPr="00E96F9D">
              <w:rPr>
                <w:rFonts w:ascii="Arial" w:hAnsi="Arial" w:cs="Arial"/>
              </w:rPr>
              <w:t>03.12.2025</w:t>
            </w:r>
          </w:p>
        </w:tc>
      </w:tr>
      <w:tr w:rsidR="001E095A" w:rsidRPr="00E96F9D" w14:paraId="7D919C4A" w14:textId="77777777" w:rsidTr="000B3E3D">
        <w:trPr>
          <w:trHeight w:val="344"/>
        </w:trPr>
        <w:tc>
          <w:tcPr>
            <w:tcW w:w="2122" w:type="dxa"/>
          </w:tcPr>
          <w:p w14:paraId="52C5635C" w14:textId="3FB7E7F9" w:rsidR="001E095A" w:rsidRPr="00E96F9D" w:rsidRDefault="001E095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Sted:</w:t>
            </w:r>
          </w:p>
        </w:tc>
        <w:tc>
          <w:tcPr>
            <w:tcW w:w="7222" w:type="dxa"/>
          </w:tcPr>
          <w:p w14:paraId="7981A486" w14:textId="506F6FF9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 </w:t>
            </w:r>
            <w:r w:rsidR="00857657" w:rsidRPr="00E96F9D">
              <w:rPr>
                <w:rFonts w:ascii="Arial" w:hAnsi="Arial" w:cs="Arial"/>
              </w:rPr>
              <w:t>Kommunehuset</w:t>
            </w:r>
            <w:r w:rsidR="00E96F9D" w:rsidRPr="00E96F9D">
              <w:rPr>
                <w:rFonts w:ascii="Arial" w:hAnsi="Arial" w:cs="Arial"/>
              </w:rPr>
              <w:t>- møterom 1</w:t>
            </w:r>
          </w:p>
        </w:tc>
      </w:tr>
      <w:tr w:rsidR="001E095A" w:rsidRPr="00E96F9D" w14:paraId="2470BFB6" w14:textId="77777777" w:rsidTr="000B3E3D">
        <w:trPr>
          <w:trHeight w:val="708"/>
        </w:trPr>
        <w:tc>
          <w:tcPr>
            <w:tcW w:w="2122" w:type="dxa"/>
          </w:tcPr>
          <w:p w14:paraId="5625CD93" w14:textId="78639A44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Tid</w:t>
            </w:r>
            <w:r w:rsidR="001E095A" w:rsidRPr="00E96F9D">
              <w:rPr>
                <w:rFonts w:ascii="Arial" w:hAnsi="Arial" w:cs="Arial"/>
              </w:rPr>
              <w:t>:</w:t>
            </w:r>
          </w:p>
        </w:tc>
        <w:tc>
          <w:tcPr>
            <w:tcW w:w="7222" w:type="dxa"/>
          </w:tcPr>
          <w:p w14:paraId="5D34D289" w14:textId="54D6749E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 </w:t>
            </w:r>
            <w:r w:rsidR="001E095A" w:rsidRPr="00E96F9D">
              <w:rPr>
                <w:rFonts w:ascii="Arial" w:hAnsi="Arial" w:cs="Arial"/>
              </w:rPr>
              <w:t>Fra kl:</w:t>
            </w:r>
            <w:r w:rsidR="00585241" w:rsidRPr="00E96F9D">
              <w:rPr>
                <w:rFonts w:ascii="Arial" w:hAnsi="Arial" w:cs="Arial"/>
              </w:rPr>
              <w:t xml:space="preserve"> 12:00</w:t>
            </w:r>
          </w:p>
          <w:p w14:paraId="034C62A3" w14:textId="12513D8D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 </w:t>
            </w:r>
            <w:r w:rsidR="001E095A" w:rsidRPr="00E96F9D">
              <w:rPr>
                <w:rFonts w:ascii="Arial" w:hAnsi="Arial" w:cs="Arial"/>
              </w:rPr>
              <w:t xml:space="preserve">Til </w:t>
            </w:r>
            <w:r w:rsidR="00E96F9D" w:rsidRPr="00E96F9D">
              <w:rPr>
                <w:rFonts w:ascii="Arial" w:hAnsi="Arial" w:cs="Arial"/>
              </w:rPr>
              <w:t>kl: 15:30</w:t>
            </w:r>
          </w:p>
        </w:tc>
      </w:tr>
      <w:tr w:rsidR="001E095A" w:rsidRPr="00E96F9D" w14:paraId="2A899EF1" w14:textId="77777777" w:rsidTr="000B3E3D">
        <w:trPr>
          <w:trHeight w:val="344"/>
        </w:trPr>
        <w:tc>
          <w:tcPr>
            <w:tcW w:w="2122" w:type="dxa"/>
          </w:tcPr>
          <w:p w14:paraId="14778150" w14:textId="28A1972A" w:rsidR="001E095A" w:rsidRPr="00E96F9D" w:rsidRDefault="001E095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Arkivsak:</w:t>
            </w:r>
          </w:p>
        </w:tc>
        <w:tc>
          <w:tcPr>
            <w:tcW w:w="7222" w:type="dxa"/>
          </w:tcPr>
          <w:p w14:paraId="47A89C86" w14:textId="1DC138CF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 </w:t>
            </w:r>
            <w:r w:rsidR="00857657" w:rsidRPr="00E96F9D">
              <w:rPr>
                <w:rFonts w:ascii="Arial" w:hAnsi="Arial" w:cs="Arial"/>
              </w:rPr>
              <w:t>KS-25/00702</w:t>
            </w:r>
          </w:p>
        </w:tc>
      </w:tr>
      <w:tr w:rsidR="001E095A" w:rsidRPr="00E96F9D" w14:paraId="05CAA42A" w14:textId="77777777" w:rsidTr="000B3E3D">
        <w:trPr>
          <w:trHeight w:val="363"/>
        </w:trPr>
        <w:tc>
          <w:tcPr>
            <w:tcW w:w="2122" w:type="dxa"/>
          </w:tcPr>
          <w:p w14:paraId="539D4348" w14:textId="64908C38" w:rsidR="001E095A" w:rsidRPr="00E96F9D" w:rsidRDefault="00001068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Til stede</w:t>
            </w:r>
            <w:r w:rsidR="001E095A" w:rsidRPr="00E96F9D">
              <w:rPr>
                <w:rFonts w:ascii="Arial" w:hAnsi="Arial" w:cs="Arial"/>
              </w:rPr>
              <w:t>:</w:t>
            </w:r>
          </w:p>
          <w:p w14:paraId="7CA34A5B" w14:textId="68C6B224" w:rsidR="00C2604C" w:rsidRPr="00E96F9D" w:rsidRDefault="00C2604C" w:rsidP="000B3E3D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7222" w:type="dxa"/>
          </w:tcPr>
          <w:p w14:paraId="0372458B" w14:textId="60115BB4" w:rsidR="001E095A" w:rsidRPr="00C669D3" w:rsidRDefault="007F1D33" w:rsidP="000B3E3D">
            <w:pPr>
              <w:ind w:left="113"/>
              <w:rPr>
                <w:rFonts w:ascii="Arial" w:hAnsi="Arial" w:cs="Arial"/>
                <w:lang w:val="sv-SE"/>
              </w:rPr>
            </w:pPr>
            <w:r w:rsidRPr="00C669D3">
              <w:rPr>
                <w:rFonts w:ascii="Arial" w:hAnsi="Arial" w:cs="Arial"/>
                <w:lang w:val="sv-SE"/>
              </w:rPr>
              <w:t xml:space="preserve"> </w:t>
            </w:r>
            <w:r w:rsidR="00957AE9" w:rsidRPr="00C669D3">
              <w:rPr>
                <w:rFonts w:ascii="Arial" w:hAnsi="Arial" w:cs="Arial"/>
                <w:lang w:val="sv-SE"/>
              </w:rPr>
              <w:t>Anita Endrestad</w:t>
            </w:r>
            <w:r w:rsidR="006D3884" w:rsidRPr="00C669D3">
              <w:rPr>
                <w:rFonts w:ascii="Arial" w:hAnsi="Arial" w:cs="Arial"/>
                <w:lang w:val="sv-SE"/>
              </w:rPr>
              <w:t xml:space="preserve"> (leder)</w:t>
            </w:r>
          </w:p>
          <w:p w14:paraId="67D045C1" w14:textId="18411EE6" w:rsidR="001C5138" w:rsidRPr="00C669D3" w:rsidRDefault="007F1D33" w:rsidP="00293C84">
            <w:pPr>
              <w:ind w:left="113"/>
              <w:rPr>
                <w:rFonts w:ascii="Arial" w:hAnsi="Arial" w:cs="Arial"/>
                <w:lang w:val="sv-SE"/>
              </w:rPr>
            </w:pPr>
            <w:r w:rsidRPr="00C669D3">
              <w:rPr>
                <w:rFonts w:ascii="Arial" w:hAnsi="Arial" w:cs="Arial"/>
                <w:lang w:val="sv-SE"/>
              </w:rPr>
              <w:t xml:space="preserve"> </w:t>
            </w:r>
            <w:r w:rsidR="001C5138" w:rsidRPr="00C669D3">
              <w:rPr>
                <w:rFonts w:ascii="Arial" w:hAnsi="Arial" w:cs="Arial"/>
                <w:lang w:val="sv-SE"/>
              </w:rPr>
              <w:t>Jan Agersborg</w:t>
            </w:r>
          </w:p>
          <w:p w14:paraId="03DFD8B7" w14:textId="25C5ECA3" w:rsidR="001C5138" w:rsidRPr="00C669D3" w:rsidRDefault="007F1D33" w:rsidP="000B3E3D">
            <w:pPr>
              <w:ind w:left="113"/>
              <w:rPr>
                <w:rFonts w:ascii="Arial" w:hAnsi="Arial" w:cs="Arial"/>
                <w:lang w:val="sv-SE"/>
              </w:rPr>
            </w:pPr>
            <w:r w:rsidRPr="00C669D3">
              <w:rPr>
                <w:rFonts w:ascii="Arial" w:hAnsi="Arial" w:cs="Arial"/>
                <w:lang w:val="sv-SE"/>
              </w:rPr>
              <w:t xml:space="preserve"> </w:t>
            </w:r>
            <w:r w:rsidR="001C5138" w:rsidRPr="00C669D3">
              <w:rPr>
                <w:rFonts w:ascii="Arial" w:hAnsi="Arial" w:cs="Arial"/>
                <w:lang w:val="sv-SE"/>
              </w:rPr>
              <w:t>Oddgeir Kroken</w:t>
            </w:r>
          </w:p>
          <w:p w14:paraId="1F6877DA" w14:textId="3513EFA6" w:rsidR="001C5138" w:rsidRPr="00E96F9D" w:rsidRDefault="007F1D33" w:rsidP="000B3E3D">
            <w:pPr>
              <w:ind w:left="113"/>
              <w:rPr>
                <w:rFonts w:ascii="Arial" w:hAnsi="Arial" w:cs="Arial"/>
              </w:rPr>
            </w:pPr>
            <w:r w:rsidRPr="00C669D3">
              <w:rPr>
                <w:rFonts w:ascii="Arial" w:hAnsi="Arial" w:cs="Arial"/>
                <w:lang w:val="sv-SE"/>
              </w:rPr>
              <w:t xml:space="preserve"> </w:t>
            </w:r>
            <w:r w:rsidR="001C5138" w:rsidRPr="00E96F9D">
              <w:rPr>
                <w:rFonts w:ascii="Arial" w:hAnsi="Arial" w:cs="Arial"/>
              </w:rPr>
              <w:t>Steinar Hole</w:t>
            </w:r>
          </w:p>
        </w:tc>
      </w:tr>
      <w:tr w:rsidR="001E095A" w:rsidRPr="00E96F9D" w14:paraId="41B07859" w14:textId="77777777" w:rsidTr="000B3E3D">
        <w:trPr>
          <w:trHeight w:val="690"/>
        </w:trPr>
        <w:tc>
          <w:tcPr>
            <w:tcW w:w="2122" w:type="dxa"/>
          </w:tcPr>
          <w:p w14:paraId="4A089B0D" w14:textId="0CDFA1EB" w:rsidR="001E095A" w:rsidRPr="00E96F9D" w:rsidRDefault="001E095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Møtende varamedlemmer:</w:t>
            </w:r>
          </w:p>
        </w:tc>
        <w:tc>
          <w:tcPr>
            <w:tcW w:w="7222" w:type="dxa"/>
          </w:tcPr>
          <w:p w14:paraId="4731199D" w14:textId="6AA5F52E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 </w:t>
            </w:r>
          </w:p>
        </w:tc>
      </w:tr>
      <w:tr w:rsidR="001E095A" w:rsidRPr="00E96F9D" w14:paraId="55D36EA3" w14:textId="77777777" w:rsidTr="000B3E3D">
        <w:trPr>
          <w:trHeight w:val="344"/>
        </w:trPr>
        <w:tc>
          <w:tcPr>
            <w:tcW w:w="2122" w:type="dxa"/>
          </w:tcPr>
          <w:p w14:paraId="17DBC153" w14:textId="77777777" w:rsidR="00C2604C" w:rsidRPr="00E96F9D" w:rsidRDefault="001E095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Forfall:</w:t>
            </w:r>
          </w:p>
          <w:p w14:paraId="2616B9D6" w14:textId="1AA06C7E" w:rsidR="00C2604C" w:rsidRPr="00E96F9D" w:rsidRDefault="00C2604C" w:rsidP="000B3E3D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7222" w:type="dxa"/>
          </w:tcPr>
          <w:p w14:paraId="50E3FFA6" w14:textId="42561476" w:rsidR="001E095A" w:rsidRPr="00E96F9D" w:rsidRDefault="00293C84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Kristine Storelvmo</w:t>
            </w:r>
          </w:p>
        </w:tc>
      </w:tr>
      <w:tr w:rsidR="001E095A" w:rsidRPr="00E96F9D" w14:paraId="4B2CCE99" w14:textId="77777777" w:rsidTr="000B3E3D">
        <w:trPr>
          <w:trHeight w:val="363"/>
        </w:trPr>
        <w:tc>
          <w:tcPr>
            <w:tcW w:w="2122" w:type="dxa"/>
          </w:tcPr>
          <w:p w14:paraId="1ED0519E" w14:textId="2E83393D" w:rsidR="001E095A" w:rsidRPr="00E96F9D" w:rsidRDefault="001E095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Øvrige:</w:t>
            </w:r>
          </w:p>
        </w:tc>
        <w:tc>
          <w:tcPr>
            <w:tcW w:w="7222" w:type="dxa"/>
          </w:tcPr>
          <w:p w14:paraId="7E960B2C" w14:textId="412D25E6" w:rsidR="00340EBA" w:rsidRPr="00E96F9D" w:rsidRDefault="00340EB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Fra KomRev Nord IKS:</w:t>
            </w:r>
          </w:p>
          <w:p w14:paraId="0C91FD4D" w14:textId="2673EC3C" w:rsidR="00340EBA" w:rsidRPr="00E96F9D" w:rsidRDefault="00BC1934" w:rsidP="000B3E3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Revisor </w:t>
            </w:r>
            <w:r w:rsidR="00340EBA" w:rsidRPr="00E96F9D">
              <w:rPr>
                <w:rFonts w:ascii="Arial" w:hAnsi="Arial" w:cs="Arial"/>
              </w:rPr>
              <w:t>Helga M</w:t>
            </w:r>
            <w:r>
              <w:rPr>
                <w:rFonts w:ascii="Arial" w:hAnsi="Arial" w:cs="Arial"/>
              </w:rPr>
              <w:t>æhlum</w:t>
            </w:r>
            <w:r w:rsidR="00340EBA" w:rsidRPr="00E96F9D">
              <w:rPr>
                <w:rFonts w:ascii="Arial" w:hAnsi="Arial" w:cs="Arial"/>
              </w:rPr>
              <w:t xml:space="preserve"> Arnt</w:t>
            </w:r>
            <w:r>
              <w:rPr>
                <w:rFonts w:ascii="Arial" w:hAnsi="Arial" w:cs="Arial"/>
              </w:rPr>
              <w:t>z</w:t>
            </w:r>
            <w:r w:rsidR="00340EBA" w:rsidRPr="00E96F9D">
              <w:rPr>
                <w:rFonts w:ascii="Arial" w:hAnsi="Arial" w:cs="Arial"/>
              </w:rPr>
              <w:t>en</w:t>
            </w:r>
          </w:p>
          <w:p w14:paraId="67C29263" w14:textId="49DCA83F" w:rsidR="00122ABB" w:rsidRPr="00E96F9D" w:rsidRDefault="00BC1934" w:rsidP="000B3E3D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Forvaltningsrevisor </w:t>
            </w:r>
            <w:r w:rsidR="00350A19" w:rsidRPr="00E96F9D">
              <w:rPr>
                <w:rFonts w:ascii="Arial" w:hAnsi="Arial" w:cs="Arial"/>
              </w:rPr>
              <w:t xml:space="preserve">Susanne </w:t>
            </w:r>
            <w:r>
              <w:rPr>
                <w:rFonts w:ascii="Arial" w:hAnsi="Arial" w:cs="Arial"/>
              </w:rPr>
              <w:t>A.</w:t>
            </w:r>
            <w:r w:rsidR="00350A19" w:rsidRPr="00E96F9D">
              <w:rPr>
                <w:rFonts w:ascii="Arial" w:hAnsi="Arial" w:cs="Arial"/>
              </w:rPr>
              <w:t xml:space="preserve"> Langnes </w:t>
            </w:r>
          </w:p>
          <w:p w14:paraId="28161DC7" w14:textId="77777777" w:rsidR="007F1D33" w:rsidRPr="00E96F9D" w:rsidRDefault="007F1D33" w:rsidP="000B3E3D">
            <w:pPr>
              <w:ind w:left="113"/>
              <w:rPr>
                <w:rFonts w:ascii="Arial" w:hAnsi="Arial" w:cs="Arial"/>
              </w:rPr>
            </w:pPr>
          </w:p>
          <w:p w14:paraId="2004547F" w14:textId="39B317A2" w:rsidR="00122ABB" w:rsidRPr="00E96F9D" w:rsidRDefault="00122ABB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Fra Sørreisa kommune:</w:t>
            </w:r>
          </w:p>
          <w:p w14:paraId="2932A484" w14:textId="2DE38EC4" w:rsidR="00122ABB" w:rsidRPr="006E64A3" w:rsidRDefault="00122ABB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Kommunedirektør Truls </w:t>
            </w:r>
            <w:r w:rsidRPr="006E64A3">
              <w:rPr>
                <w:rFonts w:ascii="Arial" w:hAnsi="Arial" w:cs="Arial"/>
              </w:rPr>
              <w:t>Meyer</w:t>
            </w:r>
            <w:r w:rsidR="0046254A" w:rsidRPr="006E64A3">
              <w:rPr>
                <w:rFonts w:ascii="Arial" w:hAnsi="Arial" w:cs="Arial"/>
              </w:rPr>
              <w:t xml:space="preserve"> </w:t>
            </w:r>
            <w:r w:rsidR="006E64A3" w:rsidRPr="006E64A3">
              <w:rPr>
                <w:rFonts w:ascii="Arial" w:hAnsi="Arial" w:cs="Arial"/>
              </w:rPr>
              <w:t>(sak 30</w:t>
            </w:r>
            <w:r w:rsidR="006E64A3">
              <w:rPr>
                <w:rFonts w:ascii="Arial" w:hAnsi="Arial" w:cs="Arial"/>
              </w:rPr>
              <w:t>/25</w:t>
            </w:r>
            <w:r w:rsidR="006E64A3" w:rsidRPr="006E64A3">
              <w:rPr>
                <w:rFonts w:ascii="Arial" w:hAnsi="Arial" w:cs="Arial"/>
              </w:rPr>
              <w:t xml:space="preserve"> og 31</w:t>
            </w:r>
            <w:r w:rsidR="006E64A3">
              <w:rPr>
                <w:rFonts w:ascii="Arial" w:hAnsi="Arial" w:cs="Arial"/>
              </w:rPr>
              <w:t>/25</w:t>
            </w:r>
            <w:r w:rsidR="006E64A3" w:rsidRPr="006E64A3">
              <w:rPr>
                <w:rFonts w:ascii="Arial" w:hAnsi="Arial" w:cs="Arial"/>
              </w:rPr>
              <w:t>)</w:t>
            </w:r>
          </w:p>
          <w:p w14:paraId="60536902" w14:textId="483A8E51" w:rsidR="007F1D33" w:rsidRPr="00E96F9D" w:rsidRDefault="007F1D33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Kommunalsjef Håvar</w:t>
            </w:r>
            <w:r w:rsidR="00BC1934">
              <w:rPr>
                <w:rFonts w:ascii="Arial" w:hAnsi="Arial" w:cs="Arial"/>
              </w:rPr>
              <w:t>d</w:t>
            </w:r>
            <w:r w:rsidRPr="00E96F9D">
              <w:rPr>
                <w:rFonts w:ascii="Arial" w:hAnsi="Arial" w:cs="Arial"/>
              </w:rPr>
              <w:t xml:space="preserve"> Johnsen</w:t>
            </w:r>
            <w:r w:rsidR="006E64A3">
              <w:rPr>
                <w:rFonts w:ascii="Arial" w:hAnsi="Arial" w:cs="Arial"/>
              </w:rPr>
              <w:t xml:space="preserve"> (sak 30)</w:t>
            </w:r>
          </w:p>
          <w:p w14:paraId="655D33C0" w14:textId="46248C33" w:rsidR="00E96F9D" w:rsidRPr="00E96F9D" w:rsidRDefault="00E96F9D" w:rsidP="00E96F9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Ordfører Jan Erik Norda</w:t>
            </w:r>
            <w:r>
              <w:rPr>
                <w:rFonts w:ascii="Arial" w:hAnsi="Arial" w:cs="Arial"/>
              </w:rPr>
              <w:t>h</w:t>
            </w:r>
            <w:r w:rsidRPr="00E96F9D">
              <w:rPr>
                <w:rFonts w:ascii="Arial" w:hAnsi="Arial" w:cs="Arial"/>
              </w:rPr>
              <w:t>l</w:t>
            </w:r>
            <w:r w:rsidR="006E64A3">
              <w:rPr>
                <w:rFonts w:ascii="Arial" w:hAnsi="Arial" w:cs="Arial"/>
              </w:rPr>
              <w:t xml:space="preserve"> (Deltok i deler av møtet)</w:t>
            </w:r>
          </w:p>
          <w:p w14:paraId="1A131106" w14:textId="77777777" w:rsidR="00340EBA" w:rsidRPr="00E96F9D" w:rsidRDefault="00340EBA" w:rsidP="000B3E3D">
            <w:pPr>
              <w:ind w:left="113"/>
              <w:rPr>
                <w:rFonts w:ascii="Arial" w:hAnsi="Arial" w:cs="Arial"/>
              </w:rPr>
            </w:pPr>
          </w:p>
          <w:p w14:paraId="7F22B951" w14:textId="7C13AE4F" w:rsidR="00340EBA" w:rsidRPr="00E96F9D" w:rsidRDefault="00340EB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Fra K-Sekretariatet IKS:</w:t>
            </w:r>
          </w:p>
          <w:p w14:paraId="722C5567" w14:textId="6BD83763" w:rsidR="00340EBA" w:rsidRPr="00E96F9D" w:rsidRDefault="00340EB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Seniorrådgiver Bjørn </w:t>
            </w:r>
            <w:r w:rsidR="00BC1934">
              <w:rPr>
                <w:rFonts w:ascii="Arial" w:hAnsi="Arial" w:cs="Arial"/>
              </w:rPr>
              <w:t>H.</w:t>
            </w:r>
            <w:r w:rsidRPr="00E96F9D">
              <w:rPr>
                <w:rFonts w:ascii="Arial" w:hAnsi="Arial" w:cs="Arial"/>
              </w:rPr>
              <w:t xml:space="preserve"> Wikasteen</w:t>
            </w:r>
          </w:p>
          <w:p w14:paraId="29D54FB9" w14:textId="33CFB8F9" w:rsidR="00340EBA" w:rsidRPr="00E96F9D" w:rsidRDefault="00340EB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Seniorrådgiver Inger Slettum Olsen</w:t>
            </w:r>
          </w:p>
          <w:p w14:paraId="38D7D5AB" w14:textId="0C451BE5" w:rsidR="001E095A" w:rsidRPr="00E96F9D" w:rsidRDefault="001E095A" w:rsidP="000B3E3D">
            <w:pPr>
              <w:ind w:left="113"/>
              <w:rPr>
                <w:rFonts w:ascii="Arial" w:hAnsi="Arial" w:cs="Arial"/>
              </w:rPr>
            </w:pPr>
          </w:p>
        </w:tc>
      </w:tr>
      <w:tr w:rsidR="001E095A" w:rsidRPr="00E96F9D" w14:paraId="2B24E0D6" w14:textId="77777777" w:rsidTr="000B3E3D">
        <w:trPr>
          <w:trHeight w:val="344"/>
        </w:trPr>
        <w:tc>
          <w:tcPr>
            <w:tcW w:w="2122" w:type="dxa"/>
          </w:tcPr>
          <w:p w14:paraId="4C93259A" w14:textId="2068254F" w:rsidR="001E095A" w:rsidRPr="00E96F9D" w:rsidRDefault="001E095A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Protokollfører:</w:t>
            </w:r>
          </w:p>
        </w:tc>
        <w:tc>
          <w:tcPr>
            <w:tcW w:w="7222" w:type="dxa"/>
          </w:tcPr>
          <w:p w14:paraId="44166B73" w14:textId="2174ABE3" w:rsidR="001E095A" w:rsidRPr="00E96F9D" w:rsidRDefault="00B62312" w:rsidP="000B3E3D">
            <w:pPr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 </w:t>
            </w:r>
            <w:r w:rsidR="00857657" w:rsidRPr="00E96F9D">
              <w:rPr>
                <w:rFonts w:ascii="Arial" w:hAnsi="Arial" w:cs="Arial"/>
              </w:rPr>
              <w:t>Inger Slettum Olsen</w:t>
            </w:r>
          </w:p>
        </w:tc>
      </w:tr>
    </w:tbl>
    <w:p w14:paraId="68CD4EF5" w14:textId="77777777" w:rsidR="00857657" w:rsidRPr="00E96F9D" w:rsidRDefault="00857657" w:rsidP="00857657">
      <w:pPr>
        <w:autoSpaceDE/>
        <w:autoSpaceDN/>
        <w:spacing w:after="160" w:line="259" w:lineRule="auto"/>
        <w:rPr>
          <w:rFonts w:ascii="Arial" w:hAnsi="Arial" w:cs="Arial"/>
        </w:rPr>
      </w:pPr>
    </w:p>
    <w:p w14:paraId="3C3C784E" w14:textId="76E02518" w:rsidR="00E46871" w:rsidRPr="00E96F9D" w:rsidRDefault="000B3E3D" w:rsidP="000B3E3D">
      <w:pPr>
        <w:autoSpaceDE/>
        <w:autoSpaceDN/>
        <w:spacing w:before="120" w:after="120" w:line="259" w:lineRule="auto"/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br w:type="page"/>
      </w:r>
    </w:p>
    <w:p w14:paraId="25483217" w14:textId="77777777" w:rsidR="00E46871" w:rsidRPr="00E96F9D" w:rsidRDefault="00E46871" w:rsidP="00E46871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lastRenderedPageBreak/>
        <w:t>Behandlede saker:</w:t>
      </w:r>
    </w:p>
    <w:p w14:paraId="5DB659B8" w14:textId="77777777" w:rsidR="00E46871" w:rsidRPr="00E96F9D" w:rsidRDefault="00E46871" w:rsidP="00E46871">
      <w:pPr>
        <w:jc w:val="both"/>
        <w:rPr>
          <w:rFonts w:ascii="Arial" w:hAnsi="Arial" w:cs="Arial"/>
          <w:b/>
          <w:highlight w:val="yellow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976"/>
        <w:gridCol w:w="6732"/>
        <w:gridCol w:w="1636"/>
      </w:tblGrid>
      <w:tr w:rsidR="00857657" w:rsidRPr="00E96F9D" w14:paraId="66966121" w14:textId="77777777" w:rsidTr="0021364C">
        <w:tc>
          <w:tcPr>
            <w:tcW w:w="979" w:type="dxa"/>
            <w:shd w:val="clear" w:color="auto" w:fill="9BBB59"/>
          </w:tcPr>
          <w:p w14:paraId="72BB1582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  <w:r w:rsidRPr="00E96F9D">
              <w:rPr>
                <w:rFonts w:ascii="Arial" w:hAnsi="Arial" w:cs="Arial"/>
                <w:b/>
                <w:bCs/>
              </w:rPr>
              <w:t xml:space="preserve">Sak </w:t>
            </w:r>
            <w:proofErr w:type="spellStart"/>
            <w:r w:rsidRPr="00E96F9D">
              <w:rPr>
                <w:rFonts w:ascii="Arial" w:hAnsi="Arial" w:cs="Arial"/>
                <w:b/>
                <w:bCs/>
              </w:rPr>
              <w:t>nr</w:t>
            </w:r>
            <w:proofErr w:type="spellEnd"/>
          </w:p>
        </w:tc>
        <w:tc>
          <w:tcPr>
            <w:tcW w:w="6930" w:type="dxa"/>
            <w:shd w:val="clear" w:color="auto" w:fill="9BBB59"/>
          </w:tcPr>
          <w:p w14:paraId="0E3503DB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  <w:r w:rsidRPr="00E96F9D">
              <w:rPr>
                <w:rFonts w:ascii="Arial" w:hAnsi="Arial" w:cs="Arial"/>
                <w:b/>
                <w:bCs/>
              </w:rPr>
              <w:t xml:space="preserve">Tittel </w:t>
            </w:r>
          </w:p>
        </w:tc>
        <w:tc>
          <w:tcPr>
            <w:tcW w:w="1435" w:type="dxa"/>
            <w:shd w:val="clear" w:color="auto" w:fill="9BBB59"/>
          </w:tcPr>
          <w:p w14:paraId="22E1A421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  <w:r w:rsidRPr="00E96F9D">
              <w:rPr>
                <w:rFonts w:ascii="Arial" w:hAnsi="Arial" w:cs="Arial"/>
                <w:b/>
                <w:bCs/>
              </w:rPr>
              <w:t>Unntatt</w:t>
            </w:r>
          </w:p>
          <w:p w14:paraId="456248F9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  <w:r w:rsidRPr="00E96F9D">
              <w:rPr>
                <w:rFonts w:ascii="Arial" w:hAnsi="Arial" w:cs="Arial"/>
                <w:b/>
                <w:bCs/>
              </w:rPr>
              <w:t>offentlighet</w:t>
            </w:r>
          </w:p>
        </w:tc>
      </w:tr>
      <w:tr w:rsidR="00857657" w:rsidRPr="00E96F9D" w14:paraId="75B5B4D6" w14:textId="77777777" w:rsidTr="0021364C">
        <w:tc>
          <w:tcPr>
            <w:tcW w:w="979" w:type="dxa"/>
          </w:tcPr>
          <w:p w14:paraId="321925AD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1" w:name="_Hlk214630964"/>
            <w:r w:rsidRPr="00E96F9D">
              <w:rPr>
                <w:rFonts w:ascii="Arial" w:hAnsi="Arial" w:cs="Arial"/>
                <w:b/>
                <w:bCs/>
              </w:rPr>
              <w:t>29/25</w:t>
            </w:r>
          </w:p>
        </w:tc>
        <w:tc>
          <w:tcPr>
            <w:tcW w:w="6930" w:type="dxa"/>
          </w:tcPr>
          <w:p w14:paraId="39123F3C" w14:textId="4EECAC99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Gjennomgang av protokollen fra møte 16.9.2025</w:t>
            </w:r>
          </w:p>
        </w:tc>
        <w:tc>
          <w:tcPr>
            <w:tcW w:w="1435" w:type="dxa"/>
          </w:tcPr>
          <w:p w14:paraId="0C10A5CF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857657" w:rsidRPr="00E96F9D" w14:paraId="268C5781" w14:textId="77777777" w:rsidTr="0021364C">
        <w:tc>
          <w:tcPr>
            <w:tcW w:w="979" w:type="dxa"/>
          </w:tcPr>
          <w:p w14:paraId="56E77040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2" w:name="_Hlk214631018"/>
            <w:bookmarkEnd w:id="1"/>
            <w:r w:rsidRPr="00E96F9D">
              <w:rPr>
                <w:rFonts w:ascii="Arial" w:hAnsi="Arial" w:cs="Arial"/>
                <w:b/>
                <w:bCs/>
              </w:rPr>
              <w:t>30/25</w:t>
            </w:r>
          </w:p>
        </w:tc>
        <w:tc>
          <w:tcPr>
            <w:tcW w:w="6930" w:type="dxa"/>
          </w:tcPr>
          <w:p w14:paraId="704D420F" w14:textId="79550D50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Orientering om skolebrannen</w:t>
            </w:r>
          </w:p>
        </w:tc>
        <w:tc>
          <w:tcPr>
            <w:tcW w:w="1435" w:type="dxa"/>
          </w:tcPr>
          <w:p w14:paraId="5EEC33CE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bookmarkEnd w:id="2"/>
      <w:tr w:rsidR="00857657" w:rsidRPr="00E96F9D" w14:paraId="1DD97A4E" w14:textId="77777777" w:rsidTr="0021364C">
        <w:tc>
          <w:tcPr>
            <w:tcW w:w="979" w:type="dxa"/>
          </w:tcPr>
          <w:p w14:paraId="7105B864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r w:rsidRPr="00E96F9D">
              <w:rPr>
                <w:rFonts w:ascii="Arial" w:hAnsi="Arial" w:cs="Arial"/>
                <w:b/>
                <w:bCs/>
              </w:rPr>
              <w:t>31/25</w:t>
            </w:r>
          </w:p>
        </w:tc>
        <w:tc>
          <w:tcPr>
            <w:tcW w:w="6930" w:type="dxa"/>
          </w:tcPr>
          <w:p w14:paraId="590C4288" w14:textId="3B9EE7F0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Behandling av forvaltningsrevisjonsrapport «Sikkerhet og beredskap»</w:t>
            </w:r>
          </w:p>
        </w:tc>
        <w:tc>
          <w:tcPr>
            <w:tcW w:w="1435" w:type="dxa"/>
          </w:tcPr>
          <w:p w14:paraId="46614D26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857657" w:rsidRPr="00E96F9D" w14:paraId="432ADCAB" w14:textId="77777777" w:rsidTr="0021364C">
        <w:tc>
          <w:tcPr>
            <w:tcW w:w="979" w:type="dxa"/>
          </w:tcPr>
          <w:p w14:paraId="3B35D176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3" w:name="_Hlk214631153"/>
            <w:r w:rsidRPr="00E96F9D">
              <w:rPr>
                <w:rFonts w:ascii="Arial" w:hAnsi="Arial" w:cs="Arial"/>
                <w:b/>
                <w:bCs/>
              </w:rPr>
              <w:t>32/25</w:t>
            </w:r>
          </w:p>
        </w:tc>
        <w:tc>
          <w:tcPr>
            <w:tcW w:w="6930" w:type="dxa"/>
          </w:tcPr>
          <w:p w14:paraId="23E97ED8" w14:textId="5A34B2BC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Redegjørelse fra revisor – revisjonsstrategi årsregnskapet 2025</w:t>
            </w:r>
          </w:p>
        </w:tc>
        <w:tc>
          <w:tcPr>
            <w:tcW w:w="1435" w:type="dxa"/>
          </w:tcPr>
          <w:p w14:paraId="4FB3E37C" w14:textId="62AE21C0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i/>
                <w:iCs/>
              </w:rPr>
            </w:pPr>
          </w:p>
        </w:tc>
      </w:tr>
      <w:tr w:rsidR="00857657" w:rsidRPr="00E96F9D" w14:paraId="45C2987D" w14:textId="77777777" w:rsidTr="0021364C">
        <w:tc>
          <w:tcPr>
            <w:tcW w:w="979" w:type="dxa"/>
          </w:tcPr>
          <w:p w14:paraId="5E60770B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4" w:name="_Hlk214631227"/>
            <w:bookmarkEnd w:id="3"/>
            <w:r w:rsidRPr="00E96F9D">
              <w:rPr>
                <w:rFonts w:ascii="Arial" w:hAnsi="Arial" w:cs="Arial"/>
                <w:b/>
                <w:bCs/>
              </w:rPr>
              <w:t>33/25</w:t>
            </w:r>
          </w:p>
          <w:p w14:paraId="35C3C28E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30" w:type="dxa"/>
          </w:tcPr>
          <w:p w14:paraId="7F70D7A2" w14:textId="32B9BA41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Svar fra kommunedirektør - Bruk av KI verktøy i Sørreisa kommune</w:t>
            </w:r>
          </w:p>
        </w:tc>
        <w:tc>
          <w:tcPr>
            <w:tcW w:w="1435" w:type="dxa"/>
          </w:tcPr>
          <w:p w14:paraId="270D56AB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857657" w:rsidRPr="00E96F9D" w14:paraId="2927328C" w14:textId="77777777" w:rsidTr="0021364C">
        <w:tc>
          <w:tcPr>
            <w:tcW w:w="979" w:type="dxa"/>
          </w:tcPr>
          <w:p w14:paraId="008BE0F3" w14:textId="1A2B0EEE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5" w:name="_Hlk214631271"/>
            <w:bookmarkEnd w:id="4"/>
            <w:r w:rsidRPr="00E96F9D">
              <w:rPr>
                <w:rFonts w:ascii="Arial" w:hAnsi="Arial" w:cs="Arial"/>
                <w:b/>
                <w:bCs/>
              </w:rPr>
              <w:t>34/25</w:t>
            </w:r>
          </w:p>
        </w:tc>
        <w:tc>
          <w:tcPr>
            <w:tcW w:w="6930" w:type="dxa"/>
          </w:tcPr>
          <w:p w14:paraId="11416E3F" w14:textId="77777777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Møteplan kontrollutvalget 2026</w:t>
            </w:r>
          </w:p>
        </w:tc>
        <w:tc>
          <w:tcPr>
            <w:tcW w:w="1435" w:type="dxa"/>
          </w:tcPr>
          <w:p w14:paraId="162F218F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857657" w:rsidRPr="00E96F9D" w14:paraId="441F2359" w14:textId="77777777" w:rsidTr="0021364C">
        <w:tc>
          <w:tcPr>
            <w:tcW w:w="979" w:type="dxa"/>
          </w:tcPr>
          <w:p w14:paraId="042EF91A" w14:textId="00E88699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6" w:name="_Hlk214631315"/>
            <w:bookmarkEnd w:id="5"/>
            <w:r w:rsidRPr="00E96F9D">
              <w:rPr>
                <w:rFonts w:ascii="Arial" w:hAnsi="Arial" w:cs="Arial"/>
                <w:b/>
                <w:bCs/>
              </w:rPr>
              <w:t>35/25</w:t>
            </w:r>
          </w:p>
        </w:tc>
        <w:tc>
          <w:tcPr>
            <w:tcW w:w="6930" w:type="dxa"/>
          </w:tcPr>
          <w:p w14:paraId="19171A23" w14:textId="77777777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Deltakelse på NKRFs Kontrollutvalgskonferanse 2026</w:t>
            </w:r>
          </w:p>
        </w:tc>
        <w:tc>
          <w:tcPr>
            <w:tcW w:w="1435" w:type="dxa"/>
          </w:tcPr>
          <w:p w14:paraId="26527354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857657" w:rsidRPr="00E96F9D" w14:paraId="6FAAF3E2" w14:textId="77777777" w:rsidTr="0021364C">
        <w:trPr>
          <w:trHeight w:val="300"/>
        </w:trPr>
        <w:tc>
          <w:tcPr>
            <w:tcW w:w="979" w:type="dxa"/>
          </w:tcPr>
          <w:p w14:paraId="799BF242" w14:textId="77777777" w:rsidR="00857657" w:rsidRPr="00E96F9D" w:rsidRDefault="00857657" w:rsidP="006D3884">
            <w:pPr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7" w:name="_Hlk214631355"/>
            <w:bookmarkEnd w:id="6"/>
            <w:r w:rsidRPr="00E96F9D">
              <w:rPr>
                <w:rFonts w:ascii="Arial" w:hAnsi="Arial" w:cs="Arial"/>
                <w:b/>
                <w:bCs/>
              </w:rPr>
              <w:t>36/25</w:t>
            </w:r>
          </w:p>
        </w:tc>
        <w:tc>
          <w:tcPr>
            <w:tcW w:w="6930" w:type="dxa"/>
          </w:tcPr>
          <w:p w14:paraId="0171C265" w14:textId="73804FA8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 xml:space="preserve">Referatsaker </w:t>
            </w:r>
          </w:p>
        </w:tc>
        <w:tc>
          <w:tcPr>
            <w:tcW w:w="1435" w:type="dxa"/>
          </w:tcPr>
          <w:p w14:paraId="043B3D4A" w14:textId="77777777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857657" w:rsidRPr="00E96F9D" w14:paraId="5E05E477" w14:textId="77777777" w:rsidTr="0021364C">
        <w:trPr>
          <w:trHeight w:val="300"/>
        </w:trPr>
        <w:tc>
          <w:tcPr>
            <w:tcW w:w="979" w:type="dxa"/>
          </w:tcPr>
          <w:p w14:paraId="0C5B0CB0" w14:textId="77777777" w:rsidR="00857657" w:rsidRPr="00E96F9D" w:rsidRDefault="00857657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bookmarkStart w:id="8" w:name="_Hlk214631394"/>
            <w:bookmarkEnd w:id="7"/>
            <w:r w:rsidRPr="00E96F9D">
              <w:rPr>
                <w:rFonts w:ascii="Arial" w:hAnsi="Arial" w:cs="Arial"/>
                <w:b/>
                <w:bCs/>
              </w:rPr>
              <w:t>37/25</w:t>
            </w:r>
          </w:p>
        </w:tc>
        <w:tc>
          <w:tcPr>
            <w:tcW w:w="6930" w:type="dxa"/>
          </w:tcPr>
          <w:p w14:paraId="26E5EB3F" w14:textId="1C7CC317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Eventuelt</w:t>
            </w:r>
          </w:p>
        </w:tc>
        <w:tc>
          <w:tcPr>
            <w:tcW w:w="1435" w:type="dxa"/>
          </w:tcPr>
          <w:p w14:paraId="5D7EA17B" w14:textId="77777777" w:rsidR="00857657" w:rsidRPr="00E96F9D" w:rsidRDefault="00857657" w:rsidP="006D3884">
            <w:pPr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957AE9" w:rsidRPr="00E96F9D" w14:paraId="631A0096" w14:textId="77777777" w:rsidTr="0021364C">
        <w:trPr>
          <w:trHeight w:val="300"/>
        </w:trPr>
        <w:tc>
          <w:tcPr>
            <w:tcW w:w="979" w:type="dxa"/>
          </w:tcPr>
          <w:p w14:paraId="58583934" w14:textId="6B7DDB08" w:rsidR="00957AE9" w:rsidRPr="00E96F9D" w:rsidRDefault="00957AE9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r w:rsidRPr="00E96F9D">
              <w:rPr>
                <w:rFonts w:ascii="Arial" w:hAnsi="Arial" w:cs="Arial"/>
                <w:b/>
                <w:bCs/>
              </w:rPr>
              <w:t>38/25</w:t>
            </w:r>
          </w:p>
        </w:tc>
        <w:tc>
          <w:tcPr>
            <w:tcW w:w="6930" w:type="dxa"/>
          </w:tcPr>
          <w:p w14:paraId="4B975502" w14:textId="147F76CD" w:rsidR="00957AE9" w:rsidRPr="00E96F9D" w:rsidRDefault="00957AE9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Forenklet etterlevelseskontroll (FEK) 2024 - Sørreisa kommune</w:t>
            </w:r>
          </w:p>
        </w:tc>
        <w:tc>
          <w:tcPr>
            <w:tcW w:w="1435" w:type="dxa"/>
          </w:tcPr>
          <w:p w14:paraId="07A514C2" w14:textId="77777777" w:rsidR="00957AE9" w:rsidRPr="00E96F9D" w:rsidRDefault="00957AE9" w:rsidP="006D3884">
            <w:pPr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tr w:rsidR="00B87D95" w:rsidRPr="00E96F9D" w14:paraId="040BDF7B" w14:textId="77777777" w:rsidTr="0021364C">
        <w:trPr>
          <w:trHeight w:val="300"/>
        </w:trPr>
        <w:tc>
          <w:tcPr>
            <w:tcW w:w="979" w:type="dxa"/>
          </w:tcPr>
          <w:p w14:paraId="341E4E28" w14:textId="5C56EA59" w:rsidR="00B87D95" w:rsidRPr="00E96F9D" w:rsidRDefault="00B87D95" w:rsidP="006D3884">
            <w:pPr>
              <w:tabs>
                <w:tab w:val="left" w:pos="1425"/>
              </w:tabs>
              <w:autoSpaceDE/>
              <w:autoSpaceDN/>
              <w:ind w:left="11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39/25</w:t>
            </w:r>
          </w:p>
        </w:tc>
        <w:tc>
          <w:tcPr>
            <w:tcW w:w="6930" w:type="dxa"/>
          </w:tcPr>
          <w:p w14:paraId="09A92575" w14:textId="4D891753" w:rsidR="00B87D95" w:rsidRPr="00E96F9D" w:rsidRDefault="00B87D95" w:rsidP="006D3884">
            <w:pPr>
              <w:autoSpaceDE/>
              <w:autoSpaceDN/>
              <w:ind w:left="113"/>
              <w:rPr>
                <w:rFonts w:ascii="Arial" w:hAnsi="Arial" w:cs="Arial"/>
              </w:rPr>
            </w:pPr>
            <w:r w:rsidRPr="00E96F9D">
              <w:rPr>
                <w:rFonts w:ascii="Arial" w:hAnsi="Arial" w:cs="Arial"/>
              </w:rPr>
              <w:t>Forenklet etterlevelseskontroll (FEK) 202</w:t>
            </w:r>
            <w:r>
              <w:rPr>
                <w:rFonts w:ascii="Arial" w:hAnsi="Arial" w:cs="Arial"/>
              </w:rPr>
              <w:t>5</w:t>
            </w:r>
            <w:r w:rsidRPr="00E96F9D">
              <w:rPr>
                <w:rFonts w:ascii="Arial" w:hAnsi="Arial" w:cs="Arial"/>
              </w:rPr>
              <w:t xml:space="preserve"> - Sørreisa kommune</w:t>
            </w:r>
          </w:p>
        </w:tc>
        <w:tc>
          <w:tcPr>
            <w:tcW w:w="1435" w:type="dxa"/>
          </w:tcPr>
          <w:p w14:paraId="390EB393" w14:textId="77777777" w:rsidR="00B87D95" w:rsidRPr="00E96F9D" w:rsidRDefault="00B87D95" w:rsidP="006D3884">
            <w:pPr>
              <w:autoSpaceDE/>
              <w:autoSpaceDN/>
              <w:ind w:left="113"/>
              <w:rPr>
                <w:rFonts w:ascii="Arial" w:hAnsi="Arial" w:cs="Arial"/>
                <w:b/>
                <w:bCs/>
              </w:rPr>
            </w:pPr>
          </w:p>
        </w:tc>
      </w:tr>
      <w:bookmarkEnd w:id="8"/>
    </w:tbl>
    <w:p w14:paraId="65CF583F" w14:textId="77777777" w:rsidR="00857657" w:rsidRPr="00E96F9D" w:rsidRDefault="00857657" w:rsidP="00E46871">
      <w:pPr>
        <w:jc w:val="both"/>
        <w:rPr>
          <w:rFonts w:ascii="Arial" w:hAnsi="Arial" w:cs="Arial"/>
          <w:b/>
          <w:highlight w:val="yellow"/>
        </w:rPr>
      </w:pPr>
    </w:p>
    <w:p w14:paraId="70CD3F87" w14:textId="77777777" w:rsidR="00857657" w:rsidRPr="00E96F9D" w:rsidRDefault="00857657" w:rsidP="00E46871">
      <w:pPr>
        <w:jc w:val="both"/>
        <w:rPr>
          <w:rFonts w:ascii="Arial" w:hAnsi="Arial" w:cs="Arial"/>
          <w:b/>
          <w:highlight w:val="yellow"/>
        </w:rPr>
      </w:pPr>
    </w:p>
    <w:p w14:paraId="7CBCBDD7" w14:textId="676FC88C" w:rsidR="00BC1934" w:rsidRDefault="00BC1934">
      <w:pPr>
        <w:autoSpaceDE/>
        <w:autoSpaceDN/>
        <w:spacing w:after="160" w:line="259" w:lineRule="auto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br w:type="page"/>
      </w:r>
    </w:p>
    <w:p w14:paraId="616CB75F" w14:textId="4CC63577" w:rsidR="00857657" w:rsidRPr="00E96F9D" w:rsidRDefault="00BC1934" w:rsidP="00957A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SAK </w:t>
      </w:r>
      <w:r w:rsidRPr="00E96F9D">
        <w:rPr>
          <w:rFonts w:ascii="Arial" w:hAnsi="Arial" w:cs="Arial"/>
          <w:b/>
        </w:rPr>
        <w:t>29/25</w:t>
      </w:r>
      <w:r w:rsidRPr="00E96F9D">
        <w:rPr>
          <w:rFonts w:ascii="Arial" w:hAnsi="Arial" w:cs="Arial"/>
          <w:b/>
        </w:rPr>
        <w:tab/>
      </w:r>
    </w:p>
    <w:p w14:paraId="6A2E366D" w14:textId="2E0350C7" w:rsidR="00E46871" w:rsidRPr="00E96F9D" w:rsidRDefault="00BC1934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GJENNOMGANG AV PROTOKOLLEN FRA MØTE 16.9.2025</w:t>
      </w:r>
    </w:p>
    <w:p w14:paraId="1330F927" w14:textId="77777777" w:rsidR="00857657" w:rsidRPr="00E96F9D" w:rsidRDefault="00857657" w:rsidP="00957AE9">
      <w:pPr>
        <w:rPr>
          <w:rFonts w:ascii="Arial" w:hAnsi="Arial" w:cs="Arial"/>
          <w:b/>
        </w:rPr>
      </w:pPr>
    </w:p>
    <w:p w14:paraId="09EAE1AC" w14:textId="76541831" w:rsidR="00E46871" w:rsidRPr="00E96F9D" w:rsidRDefault="00E46871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6C6F3255" w14:textId="77777777" w:rsidR="009A6CF0" w:rsidRPr="00E96F9D" w:rsidRDefault="009A6CF0" w:rsidP="009A6CF0">
      <w:pPr>
        <w:rPr>
          <w:rFonts w:ascii="Arial" w:hAnsi="Arial" w:cs="Arial"/>
          <w:bCs/>
          <w:iCs/>
        </w:rPr>
      </w:pPr>
    </w:p>
    <w:p w14:paraId="74065D1B" w14:textId="005C5BD2" w:rsidR="009A6CF0" w:rsidRPr="00E96F9D" w:rsidRDefault="009A6CF0" w:rsidP="009A6CF0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Protokoll fra</w:t>
      </w:r>
      <w:r w:rsidR="00F1610F" w:rsidRPr="00E96F9D">
        <w:rPr>
          <w:rFonts w:ascii="Arial" w:hAnsi="Arial" w:cs="Arial"/>
          <w:bCs/>
          <w:iCs/>
        </w:rPr>
        <w:t xml:space="preserve"> kontrollutvalgets</w:t>
      </w:r>
      <w:r w:rsidRPr="00E96F9D">
        <w:rPr>
          <w:rFonts w:ascii="Arial" w:hAnsi="Arial" w:cs="Arial"/>
          <w:bCs/>
          <w:iCs/>
        </w:rPr>
        <w:t xml:space="preserve"> møte 16.09.2025 godkjennes</w:t>
      </w:r>
    </w:p>
    <w:p w14:paraId="3DAF384A" w14:textId="77777777" w:rsidR="00E46871" w:rsidRPr="00E96F9D" w:rsidRDefault="00E46871" w:rsidP="00957AE9">
      <w:pPr>
        <w:rPr>
          <w:rFonts w:ascii="Arial" w:hAnsi="Arial" w:cs="Arial"/>
        </w:rPr>
      </w:pPr>
    </w:p>
    <w:p w14:paraId="060F558A" w14:textId="77777777" w:rsidR="00E46871" w:rsidRPr="00E96F9D" w:rsidRDefault="00E46871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14316ED2" w14:textId="78DAB9BD" w:rsidR="0087399C" w:rsidRPr="00E96F9D" w:rsidRDefault="0087399C" w:rsidP="00957AE9">
      <w:pPr>
        <w:rPr>
          <w:rFonts w:ascii="Arial" w:hAnsi="Arial" w:cs="Arial"/>
        </w:rPr>
      </w:pPr>
      <w:r>
        <w:rPr>
          <w:rFonts w:ascii="Arial" w:hAnsi="Arial" w:cs="Arial"/>
        </w:rPr>
        <w:t>Innstillingen enstemmig vedtatt</w:t>
      </w:r>
    </w:p>
    <w:p w14:paraId="6894F66E" w14:textId="77777777" w:rsidR="00E46871" w:rsidRPr="00E96F9D" w:rsidRDefault="00E46871" w:rsidP="00957AE9">
      <w:pPr>
        <w:rPr>
          <w:rFonts w:ascii="Arial" w:hAnsi="Arial" w:cs="Arial"/>
        </w:rPr>
      </w:pPr>
    </w:p>
    <w:p w14:paraId="35BEC1E3" w14:textId="77777777" w:rsidR="00E46871" w:rsidRPr="00E96F9D" w:rsidRDefault="00E46871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Vedtak:</w:t>
      </w:r>
    </w:p>
    <w:p w14:paraId="771A10FB" w14:textId="77777777" w:rsidR="000B2E76" w:rsidRPr="00E96F9D" w:rsidRDefault="000B2E76" w:rsidP="000B2E76">
      <w:pPr>
        <w:rPr>
          <w:rFonts w:ascii="Arial" w:hAnsi="Arial" w:cs="Arial"/>
          <w:bCs/>
          <w:iCs/>
        </w:rPr>
      </w:pPr>
    </w:p>
    <w:p w14:paraId="188AD9B0" w14:textId="21CE0171" w:rsidR="000B2E76" w:rsidRPr="00E96F9D" w:rsidRDefault="000B2E76" w:rsidP="000B2E76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Protokoll fra kontrollutvalgets møte 16.09.2025 godkjennes</w:t>
      </w:r>
    </w:p>
    <w:p w14:paraId="1E81FD58" w14:textId="77777777" w:rsidR="00957AE9" w:rsidRPr="00E96F9D" w:rsidRDefault="00957AE9" w:rsidP="00957AE9">
      <w:pPr>
        <w:rPr>
          <w:rFonts w:ascii="Arial" w:hAnsi="Arial" w:cs="Arial"/>
          <w:b/>
        </w:rPr>
      </w:pPr>
    </w:p>
    <w:p w14:paraId="5538A33A" w14:textId="77777777" w:rsidR="00BC1934" w:rsidRDefault="00BC1934" w:rsidP="00957AE9">
      <w:pPr>
        <w:rPr>
          <w:rFonts w:ascii="Arial" w:hAnsi="Arial" w:cs="Arial"/>
          <w:b/>
        </w:rPr>
      </w:pPr>
    </w:p>
    <w:p w14:paraId="48CDA044" w14:textId="11C532C0" w:rsidR="00857657" w:rsidRPr="00E96F9D" w:rsidRDefault="00BC1934" w:rsidP="00957A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SAK </w:t>
      </w:r>
      <w:r w:rsidRPr="00E96F9D">
        <w:rPr>
          <w:rFonts w:ascii="Arial" w:hAnsi="Arial" w:cs="Arial"/>
          <w:b/>
        </w:rPr>
        <w:t>30/25</w:t>
      </w:r>
      <w:r w:rsidRPr="00E96F9D">
        <w:rPr>
          <w:rFonts w:ascii="Arial" w:hAnsi="Arial" w:cs="Arial"/>
          <w:b/>
        </w:rPr>
        <w:tab/>
      </w:r>
    </w:p>
    <w:p w14:paraId="426ACF60" w14:textId="22C3B398" w:rsidR="00857657" w:rsidRPr="00E96F9D" w:rsidRDefault="00857657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ORIENTERING OM SKOLEBRANNEN</w:t>
      </w:r>
    </w:p>
    <w:p w14:paraId="7220F8D4" w14:textId="77777777" w:rsidR="00E46871" w:rsidRPr="00E96F9D" w:rsidRDefault="00E46871" w:rsidP="00957AE9">
      <w:pPr>
        <w:rPr>
          <w:rFonts w:ascii="Arial" w:hAnsi="Arial" w:cs="Arial"/>
          <w:bCs/>
        </w:rPr>
      </w:pPr>
    </w:p>
    <w:p w14:paraId="2A1BA293" w14:textId="77777777" w:rsidR="00857657" w:rsidRPr="00E96F9D" w:rsidRDefault="00857657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0138A391" w14:textId="77777777" w:rsidR="00857657" w:rsidRPr="00E96F9D" w:rsidRDefault="00857657" w:rsidP="00957AE9">
      <w:pPr>
        <w:rPr>
          <w:rFonts w:ascii="Arial" w:hAnsi="Arial" w:cs="Arial"/>
          <w:bCs/>
          <w:iCs/>
        </w:rPr>
      </w:pPr>
    </w:p>
    <w:p w14:paraId="64F406C1" w14:textId="21DE13CE" w:rsidR="00F1610F" w:rsidRPr="00E96F9D" w:rsidRDefault="00F1610F" w:rsidP="00957AE9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Kontrollutvalget tar kommunedirektørens redegjørelse til orientering.</w:t>
      </w:r>
    </w:p>
    <w:p w14:paraId="74E7B40F" w14:textId="77777777" w:rsidR="00857657" w:rsidRPr="00E96F9D" w:rsidRDefault="00857657" w:rsidP="00957AE9">
      <w:pPr>
        <w:rPr>
          <w:rFonts w:ascii="Arial" w:hAnsi="Arial" w:cs="Arial"/>
        </w:rPr>
      </w:pPr>
    </w:p>
    <w:p w14:paraId="77F3A11A" w14:textId="77777777" w:rsidR="00857657" w:rsidRPr="00E96F9D" w:rsidRDefault="00857657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6819C44C" w14:textId="009BBBD0" w:rsidR="008B7E83" w:rsidRDefault="008B7E83" w:rsidP="008B7E83">
      <w:pPr>
        <w:rPr>
          <w:rFonts w:ascii="Arial" w:hAnsi="Arial" w:cs="Arial"/>
        </w:rPr>
      </w:pPr>
      <w:r w:rsidRPr="00E96F9D">
        <w:rPr>
          <w:rFonts w:ascii="Arial" w:hAnsi="Arial" w:cs="Arial"/>
        </w:rPr>
        <w:t>Kommunalsjef og kommunedirektør tiltrådte møtet hvor de orienterte</w:t>
      </w:r>
      <w:r w:rsidR="00390D35" w:rsidRPr="00E96F9D">
        <w:rPr>
          <w:rFonts w:ascii="Arial" w:hAnsi="Arial" w:cs="Arial"/>
        </w:rPr>
        <w:t xml:space="preserve"> om status og hvilke konsekvenser brannen har for elever og hvordan den påvirker ressurssituasjonen</w:t>
      </w:r>
      <w:r w:rsidRPr="00E96F9D">
        <w:rPr>
          <w:rFonts w:ascii="Arial" w:hAnsi="Arial" w:cs="Arial"/>
        </w:rPr>
        <w:t xml:space="preserve"> og svarte på spørsmål fra utvalgets medlemmer. </w:t>
      </w:r>
    </w:p>
    <w:p w14:paraId="7FCCD278" w14:textId="77777777" w:rsidR="0087399C" w:rsidRDefault="0087399C" w:rsidP="008B7E83">
      <w:pPr>
        <w:rPr>
          <w:rFonts w:ascii="Arial" w:hAnsi="Arial" w:cs="Arial"/>
        </w:rPr>
      </w:pPr>
    </w:p>
    <w:p w14:paraId="0CC132A0" w14:textId="715484BD" w:rsidR="0046254A" w:rsidRDefault="0046254A" w:rsidP="008B7E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Felles forslag til </w:t>
      </w:r>
      <w:r w:rsidR="00BC1934">
        <w:rPr>
          <w:rFonts w:ascii="Arial" w:hAnsi="Arial" w:cs="Arial"/>
        </w:rPr>
        <w:t>nytt pkt. 2</w:t>
      </w:r>
      <w:r>
        <w:rPr>
          <w:rFonts w:ascii="Arial" w:hAnsi="Arial" w:cs="Arial"/>
        </w:rPr>
        <w:t xml:space="preserve">: </w:t>
      </w:r>
    </w:p>
    <w:p w14:paraId="27169B01" w14:textId="77777777" w:rsidR="0046254A" w:rsidRDefault="0046254A" w:rsidP="008B7E83">
      <w:pPr>
        <w:rPr>
          <w:rFonts w:ascii="Arial" w:hAnsi="Arial" w:cs="Arial"/>
        </w:rPr>
      </w:pPr>
    </w:p>
    <w:p w14:paraId="02992ACD" w14:textId="7E4FAE81" w:rsidR="00BC1934" w:rsidRPr="00BC1934" w:rsidRDefault="00BC1934" w:rsidP="00BC1934">
      <w:pPr>
        <w:pStyle w:val="Listeavsnitt"/>
        <w:rPr>
          <w:rFonts w:ascii="Arial" w:hAnsi="Arial" w:cs="Arial"/>
        </w:rPr>
      </w:pPr>
      <w:r w:rsidRPr="00BC1934">
        <w:rPr>
          <w:rFonts w:ascii="Arial" w:hAnsi="Arial" w:cs="Arial"/>
        </w:rPr>
        <w:t xml:space="preserve">Kontrollutvalget </w:t>
      </w:r>
      <w:r>
        <w:rPr>
          <w:rFonts w:ascii="Arial" w:hAnsi="Arial" w:cs="Arial"/>
        </w:rPr>
        <w:t xml:space="preserve">vil innkalle kommunedirektør for oppdatert redegjørelse </w:t>
      </w:r>
      <w:r w:rsidR="00935509">
        <w:rPr>
          <w:rFonts w:ascii="Arial" w:hAnsi="Arial" w:cs="Arial"/>
        </w:rPr>
        <w:t xml:space="preserve">høst </w:t>
      </w:r>
      <w:r w:rsidR="00935509" w:rsidRPr="00BC1934">
        <w:rPr>
          <w:rFonts w:ascii="Arial" w:hAnsi="Arial" w:cs="Arial"/>
        </w:rPr>
        <w:t>2026</w:t>
      </w:r>
    </w:p>
    <w:p w14:paraId="5E0008FB" w14:textId="77777777" w:rsidR="0046254A" w:rsidRDefault="0046254A" w:rsidP="008B7E83">
      <w:pPr>
        <w:rPr>
          <w:rFonts w:ascii="Arial" w:hAnsi="Arial" w:cs="Arial"/>
        </w:rPr>
      </w:pPr>
    </w:p>
    <w:p w14:paraId="58785F5A" w14:textId="599AE234" w:rsidR="00857657" w:rsidRPr="0046254A" w:rsidRDefault="008B7E83" w:rsidP="008B7E83">
      <w:pPr>
        <w:rPr>
          <w:rFonts w:ascii="Arial" w:hAnsi="Arial" w:cs="Arial"/>
        </w:rPr>
      </w:pPr>
      <w:r w:rsidRPr="0046254A">
        <w:rPr>
          <w:rFonts w:ascii="Arial" w:hAnsi="Arial" w:cs="Arial"/>
        </w:rPr>
        <w:t>Innstillingen</w:t>
      </w:r>
      <w:r w:rsidR="00BC1934">
        <w:rPr>
          <w:rFonts w:ascii="Arial" w:hAnsi="Arial" w:cs="Arial"/>
        </w:rPr>
        <w:t xml:space="preserve"> og nytt pkt. 2 </w:t>
      </w:r>
      <w:r w:rsidRPr="0046254A">
        <w:rPr>
          <w:rFonts w:ascii="Arial" w:hAnsi="Arial" w:cs="Arial"/>
        </w:rPr>
        <w:t>enstemmig vedtatt.</w:t>
      </w:r>
    </w:p>
    <w:p w14:paraId="1CEED1BF" w14:textId="77777777" w:rsidR="00857657" w:rsidRPr="0046254A" w:rsidRDefault="00857657" w:rsidP="00957AE9">
      <w:pPr>
        <w:rPr>
          <w:rFonts w:ascii="Arial" w:hAnsi="Arial" w:cs="Arial"/>
        </w:rPr>
      </w:pPr>
    </w:p>
    <w:p w14:paraId="7B98A5C0" w14:textId="7F79E133" w:rsidR="00857657" w:rsidRPr="0046254A" w:rsidRDefault="00857657" w:rsidP="00957AE9">
      <w:pPr>
        <w:rPr>
          <w:rFonts w:ascii="Arial" w:hAnsi="Arial" w:cs="Arial"/>
          <w:b/>
        </w:rPr>
      </w:pPr>
      <w:r w:rsidRPr="0046254A">
        <w:rPr>
          <w:rFonts w:ascii="Arial" w:hAnsi="Arial" w:cs="Arial"/>
          <w:b/>
        </w:rPr>
        <w:t>Vedtak</w:t>
      </w:r>
      <w:r w:rsidR="00EA067B">
        <w:rPr>
          <w:rFonts w:ascii="Arial" w:hAnsi="Arial" w:cs="Arial"/>
          <w:b/>
        </w:rPr>
        <w:t>:</w:t>
      </w:r>
    </w:p>
    <w:p w14:paraId="61B4EE30" w14:textId="77777777" w:rsidR="00857657" w:rsidRPr="0046254A" w:rsidRDefault="00857657" w:rsidP="00957AE9">
      <w:pPr>
        <w:rPr>
          <w:rFonts w:ascii="Arial" w:hAnsi="Arial" w:cs="Arial"/>
          <w:b/>
        </w:rPr>
      </w:pPr>
    </w:p>
    <w:p w14:paraId="2A4FC6D0" w14:textId="77777777" w:rsidR="008B7E83" w:rsidRDefault="008B7E83" w:rsidP="00BC1934">
      <w:pPr>
        <w:pStyle w:val="Listeavsnitt"/>
        <w:numPr>
          <w:ilvl w:val="0"/>
          <w:numId w:val="37"/>
        </w:numPr>
        <w:rPr>
          <w:rFonts w:ascii="Arial" w:hAnsi="Arial" w:cs="Arial"/>
          <w:bCs/>
          <w:iCs/>
        </w:rPr>
      </w:pPr>
      <w:r w:rsidRPr="00BC1934">
        <w:rPr>
          <w:rFonts w:ascii="Arial" w:hAnsi="Arial" w:cs="Arial"/>
          <w:bCs/>
          <w:iCs/>
        </w:rPr>
        <w:t>Kontrollutvalget tar kommunedirektørens redegjørelse til orientering.</w:t>
      </w:r>
    </w:p>
    <w:p w14:paraId="588A8013" w14:textId="77777777" w:rsidR="00BC1934" w:rsidRPr="00BC1934" w:rsidRDefault="00BC1934" w:rsidP="00BC1934">
      <w:pPr>
        <w:pStyle w:val="Listeavsnitt"/>
        <w:rPr>
          <w:rFonts w:ascii="Arial" w:hAnsi="Arial" w:cs="Arial"/>
          <w:bCs/>
          <w:iCs/>
        </w:rPr>
      </w:pPr>
    </w:p>
    <w:p w14:paraId="518AD907" w14:textId="42BBCD2D" w:rsidR="008B7E83" w:rsidRPr="00BC1934" w:rsidRDefault="00390D35" w:rsidP="00BC1934">
      <w:pPr>
        <w:pStyle w:val="Listeavsnitt"/>
        <w:numPr>
          <w:ilvl w:val="0"/>
          <w:numId w:val="37"/>
        </w:numPr>
        <w:rPr>
          <w:rFonts w:ascii="Arial" w:hAnsi="Arial" w:cs="Arial"/>
        </w:rPr>
      </w:pPr>
      <w:r w:rsidRPr="00BC1934">
        <w:rPr>
          <w:rFonts w:ascii="Arial" w:hAnsi="Arial" w:cs="Arial"/>
        </w:rPr>
        <w:t xml:space="preserve">Kontrollutvalget </w:t>
      </w:r>
      <w:r w:rsidR="00BC1934">
        <w:rPr>
          <w:rFonts w:ascii="Arial" w:hAnsi="Arial" w:cs="Arial"/>
        </w:rPr>
        <w:t xml:space="preserve">vil innkalle kommunedirektør for oppdatert redegjørelse høst </w:t>
      </w:r>
      <w:r w:rsidR="00BC1934" w:rsidRPr="00BC1934">
        <w:rPr>
          <w:rFonts w:ascii="Arial" w:hAnsi="Arial" w:cs="Arial"/>
        </w:rPr>
        <w:t>2026</w:t>
      </w:r>
    </w:p>
    <w:p w14:paraId="7CCC4785" w14:textId="77777777" w:rsidR="00957AE9" w:rsidRPr="00E96F9D" w:rsidRDefault="00957AE9" w:rsidP="00957AE9">
      <w:pPr>
        <w:rPr>
          <w:rFonts w:ascii="Arial" w:hAnsi="Arial" w:cs="Arial"/>
          <w:b/>
        </w:rPr>
      </w:pPr>
    </w:p>
    <w:p w14:paraId="07DD65B7" w14:textId="69BED4DE" w:rsidR="00FB30BF" w:rsidRPr="008A516E" w:rsidRDefault="00FB30BF" w:rsidP="00FB30BF">
      <w:pPr>
        <w:rPr>
          <w:rFonts w:ascii="Arial" w:hAnsi="Arial" w:cs="Arial"/>
          <w:i/>
          <w:sz w:val="20"/>
          <w:szCs w:val="20"/>
        </w:rPr>
      </w:pPr>
      <w:r w:rsidRPr="008A516E">
        <w:rPr>
          <w:rFonts w:ascii="Arial" w:hAnsi="Arial" w:cs="Arial"/>
          <w:i/>
          <w:sz w:val="20"/>
          <w:szCs w:val="20"/>
        </w:rPr>
        <w:t xml:space="preserve">Melding om vedtak sendt </w:t>
      </w:r>
      <w:r w:rsidR="008A516E" w:rsidRPr="008A516E">
        <w:rPr>
          <w:rFonts w:ascii="Arial" w:hAnsi="Arial" w:cs="Arial"/>
          <w:i/>
          <w:sz w:val="20"/>
          <w:szCs w:val="20"/>
        </w:rPr>
        <w:t>09.12</w:t>
      </w:r>
      <w:r w:rsidRPr="008A516E">
        <w:rPr>
          <w:rFonts w:ascii="Arial" w:hAnsi="Arial" w:cs="Arial"/>
          <w:i/>
          <w:sz w:val="20"/>
          <w:szCs w:val="20"/>
        </w:rPr>
        <w:t xml:space="preserve"> 2025 til: </w:t>
      </w:r>
    </w:p>
    <w:p w14:paraId="5393C5DE" w14:textId="2B0FA5AB" w:rsidR="00FB30BF" w:rsidRPr="008A516E" w:rsidRDefault="00FB30BF" w:rsidP="00FB30BF">
      <w:pPr>
        <w:pStyle w:val="Listeavsnitt"/>
        <w:numPr>
          <w:ilvl w:val="0"/>
          <w:numId w:val="44"/>
        </w:numPr>
        <w:rPr>
          <w:rFonts w:ascii="Arial" w:hAnsi="Arial" w:cs="Arial"/>
          <w:b/>
          <w:sz w:val="20"/>
          <w:szCs w:val="20"/>
        </w:rPr>
      </w:pPr>
      <w:r w:rsidRPr="008A516E">
        <w:rPr>
          <w:rFonts w:ascii="Arial" w:hAnsi="Arial" w:cs="Arial"/>
          <w:i/>
          <w:sz w:val="20"/>
          <w:szCs w:val="20"/>
        </w:rPr>
        <w:t xml:space="preserve">Sørreisa kommune v/ kommunedirektør </w:t>
      </w:r>
    </w:p>
    <w:p w14:paraId="3F8CF6A8" w14:textId="77777777" w:rsidR="00FB30BF" w:rsidRDefault="00FB30BF" w:rsidP="00957AE9">
      <w:pPr>
        <w:rPr>
          <w:rFonts w:ascii="Arial" w:hAnsi="Arial" w:cs="Arial"/>
          <w:b/>
        </w:rPr>
      </w:pPr>
    </w:p>
    <w:p w14:paraId="1C30C794" w14:textId="77777777" w:rsidR="00FB30BF" w:rsidRDefault="00FB30BF" w:rsidP="00957AE9">
      <w:pPr>
        <w:rPr>
          <w:rFonts w:ascii="Arial" w:hAnsi="Arial" w:cs="Arial"/>
          <w:b/>
        </w:rPr>
      </w:pPr>
    </w:p>
    <w:p w14:paraId="29CA78B0" w14:textId="77777777" w:rsidR="00D53CEB" w:rsidRDefault="00D53CEB">
      <w:pPr>
        <w:autoSpaceDE/>
        <w:autoSpaceDN/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5F68F06" w14:textId="31E498E6" w:rsidR="00857657" w:rsidRPr="00E96F9D" w:rsidRDefault="00BC1934" w:rsidP="00957A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SAK </w:t>
      </w:r>
      <w:r w:rsidR="00857657" w:rsidRPr="00E96F9D">
        <w:rPr>
          <w:rFonts w:ascii="Arial" w:hAnsi="Arial" w:cs="Arial"/>
          <w:b/>
        </w:rPr>
        <w:t>31/25</w:t>
      </w:r>
      <w:r w:rsidR="00857657" w:rsidRPr="00E96F9D">
        <w:rPr>
          <w:rFonts w:ascii="Arial" w:hAnsi="Arial" w:cs="Arial"/>
          <w:b/>
        </w:rPr>
        <w:tab/>
      </w:r>
    </w:p>
    <w:p w14:paraId="48CEC691" w14:textId="138A2693" w:rsidR="00857657" w:rsidRPr="00E96F9D" w:rsidRDefault="00857657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BEHANDLING AV FORVALTNINGSREVISJONSRAPPORT «SIKKERHET OG BEREDSKAP»</w:t>
      </w:r>
    </w:p>
    <w:p w14:paraId="25B76640" w14:textId="77777777" w:rsidR="00E46871" w:rsidRPr="00E96F9D" w:rsidRDefault="00E46871" w:rsidP="00957AE9">
      <w:pPr>
        <w:rPr>
          <w:rFonts w:ascii="Arial" w:hAnsi="Arial" w:cs="Arial"/>
          <w:bCs/>
        </w:rPr>
      </w:pPr>
    </w:p>
    <w:p w14:paraId="4E4D4C3B" w14:textId="77777777" w:rsidR="00857657" w:rsidRPr="00E96F9D" w:rsidRDefault="00857657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2F50B44F" w14:textId="77777777" w:rsidR="003856AF" w:rsidRDefault="003856AF" w:rsidP="007177EE">
      <w:pPr>
        <w:rPr>
          <w:rFonts w:ascii="Arial" w:hAnsi="Arial" w:cs="Arial"/>
          <w:bCs/>
          <w:iCs/>
        </w:rPr>
      </w:pPr>
    </w:p>
    <w:p w14:paraId="0EED4AB7" w14:textId="77777777" w:rsidR="00EA067B" w:rsidRPr="00EA067B" w:rsidRDefault="00EA067B" w:rsidP="00EA067B">
      <w:pPr>
        <w:spacing w:after="5" w:line="250" w:lineRule="auto"/>
        <w:ind w:left="-5" w:right="75" w:hanging="1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Kontrollutvalget rår kommunestyret treffe slikt vedtak: 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4058130A" w14:textId="77777777" w:rsidR="00EA067B" w:rsidRPr="00EA067B" w:rsidRDefault="00EA067B" w:rsidP="00EA067B">
      <w:pPr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0DDF4831" w14:textId="77777777" w:rsidR="00EA067B" w:rsidRPr="00EA067B" w:rsidRDefault="00EA067B" w:rsidP="00EA067B">
      <w:pPr>
        <w:pStyle w:val="Listeavsnitt"/>
        <w:numPr>
          <w:ilvl w:val="0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Kommunestyret viser til funn og konklusjoner i forvaltningsrevisjonsrapporten om «Sikkerhet og beredskap» i Sørreisa kommune.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49E1464F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 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2531B9D" w14:textId="77777777" w:rsidR="00EA067B" w:rsidRPr="00EA067B" w:rsidRDefault="00EA067B" w:rsidP="00EA067B">
      <w:pPr>
        <w:numPr>
          <w:ilvl w:val="0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Kommunestyret ber kommunedirektør gi kontrollutvalget en skriftlig redegjørelse over planlagte og gjennomførte tiltak som er egnet til å imøtekomme anbefalinger i rapporten om 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29574ADA" w14:textId="77777777" w:rsidR="00EA067B" w:rsidRPr="00EA067B" w:rsidRDefault="00EA067B" w:rsidP="00EA067B">
      <w:pPr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14DF477E" w14:textId="77777777" w:rsidR="00EA067B" w:rsidRPr="00EA067B" w:rsidRDefault="00EA067B" w:rsidP="00EA067B">
      <w:pPr>
        <w:numPr>
          <w:ilvl w:val="1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Helhetlig risiko- og sårbarhetsanalyse (ROS)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54C66C63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5B38F3F8" w14:textId="77777777" w:rsidR="00EA067B" w:rsidRPr="00EA067B" w:rsidRDefault="00EA067B" w:rsidP="00EA067B">
      <w:pPr>
        <w:pStyle w:val="Listeavsnitt"/>
        <w:numPr>
          <w:ilvl w:val="0"/>
          <w:numId w:val="35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Gjennomføre konkrete vurderinger av kommunens evne til å opprettholde og gjenoppta virksomhet ved uønskede hendelser. Utarbeid en metodebeskrivelse og </w:t>
      </w:r>
      <w:proofErr w:type="gramStart"/>
      <w:r w:rsidRPr="00EA067B">
        <w:rPr>
          <w:rFonts w:ascii="Arial" w:eastAsia="Arial" w:hAnsi="Arial" w:cs="Arial"/>
        </w:rPr>
        <w:t>integrer</w:t>
      </w:r>
      <w:proofErr w:type="gramEnd"/>
      <w:r w:rsidRPr="00EA067B">
        <w:rPr>
          <w:rFonts w:ascii="Arial" w:eastAsia="Arial" w:hAnsi="Arial" w:cs="Arial"/>
        </w:rPr>
        <w:t xml:space="preserve"> den i ROS-analysen.</w:t>
      </w:r>
    </w:p>
    <w:p w14:paraId="32F4616A" w14:textId="77777777" w:rsidR="00EA067B" w:rsidRPr="00EA067B" w:rsidRDefault="00EA067B" w:rsidP="00EA067B">
      <w:pPr>
        <w:pStyle w:val="Listeavsnitt"/>
        <w:numPr>
          <w:ilvl w:val="0"/>
          <w:numId w:val="35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Etablere en fast revisjonsrutine som sikrer oppdatering av ROS-analysen ved endringer i risikobildet og i forbindelse med kommuneplanens revisjon hvert fjerde år. Rutinen skal dokumenteres i kvalitetssystemet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449DDB2" w14:textId="77777777" w:rsidR="00EA067B" w:rsidRPr="00EA067B" w:rsidRDefault="00EA067B" w:rsidP="00EA067B">
      <w:pPr>
        <w:pStyle w:val="Listeavsnitt"/>
        <w:autoSpaceDE/>
        <w:autoSpaceDN/>
        <w:spacing w:after="5" w:line="250" w:lineRule="auto"/>
        <w:ind w:left="1800" w:right="75"/>
        <w:rPr>
          <w:rFonts w:ascii="Arial" w:hAnsi="Arial" w:cs="Arial"/>
        </w:rPr>
      </w:pPr>
    </w:p>
    <w:p w14:paraId="00CAECBB" w14:textId="77777777" w:rsidR="00EA067B" w:rsidRPr="00EA067B" w:rsidRDefault="00EA067B" w:rsidP="00EA067B">
      <w:pPr>
        <w:pStyle w:val="Listeavsnitt"/>
        <w:numPr>
          <w:ilvl w:val="0"/>
          <w:numId w:val="35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Oppdatere oppfølgingsplanen med tydelige frister og ansvarlige for alle tiltak knyttet til samfunnssikkerhet</w:t>
      </w:r>
    </w:p>
    <w:p w14:paraId="03E8671A" w14:textId="77777777" w:rsidR="00EA067B" w:rsidRPr="00EA067B" w:rsidRDefault="00EA067B" w:rsidP="00EA067B">
      <w:pPr>
        <w:ind w:left="1440"/>
        <w:rPr>
          <w:rFonts w:ascii="Arial" w:hAnsi="Arial" w:cs="Arial"/>
        </w:rPr>
      </w:pPr>
    </w:p>
    <w:p w14:paraId="05C80786" w14:textId="77777777" w:rsidR="00EA067B" w:rsidRPr="00EA067B" w:rsidRDefault="00EA067B" w:rsidP="00EA067B">
      <w:pPr>
        <w:pStyle w:val="Listeavsnitt"/>
        <w:numPr>
          <w:ilvl w:val="1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Beredskapsplan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5D54BB2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42C5C614" w14:textId="77777777" w:rsidR="00EA067B" w:rsidRPr="00EA067B" w:rsidRDefault="00EA067B" w:rsidP="00EA067B">
      <w:pPr>
        <w:numPr>
          <w:ilvl w:val="2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Kartlegge eksterne beredskapsplaner (nødetater, helseforetak, nabokommuner, private aktører) og dokumentere hvordan samordning skal skje.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384CD08C" w14:textId="77777777" w:rsidR="00EA067B" w:rsidRPr="00EA067B" w:rsidRDefault="00EA067B" w:rsidP="00EA067B">
      <w:pPr>
        <w:numPr>
          <w:ilvl w:val="2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Oppdatere beredskapsplanen med oversikt over samordningstiltak, kontaktpunkter og ansvarlige personer.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75E9582F" w14:textId="77777777" w:rsidR="00EA067B" w:rsidRPr="00EA067B" w:rsidRDefault="00EA067B" w:rsidP="00EA067B">
      <w:pPr>
        <w:ind w:left="1440"/>
        <w:rPr>
          <w:rFonts w:ascii="Arial" w:hAnsi="Arial" w:cs="Arial"/>
        </w:rPr>
      </w:pPr>
    </w:p>
    <w:p w14:paraId="13E8EE4D" w14:textId="77777777" w:rsidR="00EA067B" w:rsidRPr="00EA067B" w:rsidRDefault="00EA067B" w:rsidP="00EA067B">
      <w:pPr>
        <w:numPr>
          <w:ilvl w:val="1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Opplæring, øvelse og evaluering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A0AB0C0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372B991B" w14:textId="77777777" w:rsidR="00EA067B" w:rsidRPr="00EA067B" w:rsidRDefault="00EA067B" w:rsidP="00EA067B">
      <w:pPr>
        <w:numPr>
          <w:ilvl w:val="2"/>
          <w:numId w:val="34"/>
        </w:numPr>
        <w:autoSpaceDE/>
        <w:autoSpaceDN/>
        <w:spacing w:after="5" w:line="250" w:lineRule="auto"/>
        <w:ind w:right="75"/>
        <w:rPr>
          <w:rFonts w:ascii="Arial" w:eastAsia="Arial" w:hAnsi="Arial" w:cs="Arial"/>
        </w:rPr>
      </w:pPr>
      <w:r w:rsidRPr="00EA067B">
        <w:rPr>
          <w:rFonts w:ascii="Arial" w:eastAsia="Arial" w:hAnsi="Arial" w:cs="Arial"/>
        </w:rPr>
        <w:t xml:space="preserve">Utarbeide et dokumentert opplæringssystem som beskriver: </w:t>
      </w:r>
    </w:p>
    <w:p w14:paraId="1E9D751B" w14:textId="77777777" w:rsidR="00EA067B" w:rsidRPr="00EA067B" w:rsidRDefault="00EA067B" w:rsidP="00EA067B">
      <w:pPr>
        <w:ind w:left="1440"/>
        <w:rPr>
          <w:rFonts w:ascii="Arial" w:eastAsia="Arial" w:hAnsi="Arial" w:cs="Arial"/>
        </w:rPr>
      </w:pPr>
      <w:r w:rsidRPr="00EA067B">
        <w:rPr>
          <w:rFonts w:ascii="Arial" w:eastAsia="Arial" w:hAnsi="Arial" w:cs="Arial"/>
        </w:rPr>
        <w:t xml:space="preserve"> </w:t>
      </w:r>
    </w:p>
    <w:p w14:paraId="19A24D8D" w14:textId="77777777" w:rsidR="00EA067B" w:rsidRPr="00EA067B" w:rsidRDefault="00EA067B" w:rsidP="00EA067B">
      <w:pPr>
        <w:numPr>
          <w:ilvl w:val="3"/>
          <w:numId w:val="31"/>
        </w:numPr>
        <w:autoSpaceDE/>
        <w:autoSpaceDN/>
        <w:spacing w:after="5" w:line="250" w:lineRule="auto"/>
        <w:ind w:right="2117" w:hanging="36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Hvilke roller som krever opplæring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0285CB4E" w14:textId="77777777" w:rsidR="00EA067B" w:rsidRPr="00EA067B" w:rsidRDefault="00EA067B" w:rsidP="00EA067B">
      <w:pPr>
        <w:numPr>
          <w:ilvl w:val="3"/>
          <w:numId w:val="31"/>
        </w:numPr>
        <w:autoSpaceDE/>
        <w:autoSpaceDN/>
        <w:spacing w:after="5" w:line="250" w:lineRule="auto"/>
        <w:ind w:right="2117" w:hanging="36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Hyppighet og innhold i opplæringen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1D521D6" w14:textId="77777777" w:rsidR="00EA067B" w:rsidRPr="00EA067B" w:rsidRDefault="00EA067B" w:rsidP="00EA067B">
      <w:pPr>
        <w:numPr>
          <w:ilvl w:val="3"/>
          <w:numId w:val="31"/>
        </w:numPr>
        <w:autoSpaceDE/>
        <w:autoSpaceDN/>
        <w:spacing w:after="5" w:line="250" w:lineRule="auto"/>
        <w:ind w:right="2117" w:hanging="36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Ansvar for gjennomføring og dokumentasjon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487FF8EB" w14:textId="77777777" w:rsidR="00EA067B" w:rsidRPr="00EA067B" w:rsidRDefault="00EA067B" w:rsidP="00EA067B">
      <w:pPr>
        <w:autoSpaceDE/>
        <w:autoSpaceDN/>
        <w:spacing w:after="5" w:line="250" w:lineRule="auto"/>
        <w:ind w:left="2160" w:right="2117"/>
        <w:rPr>
          <w:rFonts w:ascii="Arial" w:hAnsi="Arial" w:cs="Arial"/>
        </w:rPr>
      </w:pPr>
    </w:p>
    <w:p w14:paraId="707D289C" w14:textId="77777777" w:rsidR="00EA067B" w:rsidRPr="00EA067B" w:rsidRDefault="00EA067B" w:rsidP="00EA067B">
      <w:pPr>
        <w:ind w:left="144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0C8BCF54" w14:textId="77777777" w:rsidR="00EA067B" w:rsidRPr="00EA067B" w:rsidRDefault="00EA067B" w:rsidP="00EA067B">
      <w:pPr>
        <w:pStyle w:val="Listeavsnitt"/>
        <w:numPr>
          <w:ilvl w:val="2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Etablere en fast prosedyre for evaluering av alle øvelser og uønskede hendelser, inkludert mal for rapportering og ansvar for oppfølging.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A9D774B" w14:textId="77777777" w:rsidR="00EA067B" w:rsidRPr="00EA067B" w:rsidRDefault="00EA067B" w:rsidP="00EA067B">
      <w:pPr>
        <w:pStyle w:val="Listeavsnitt"/>
        <w:autoSpaceDE/>
        <w:autoSpaceDN/>
        <w:spacing w:after="5" w:line="250" w:lineRule="auto"/>
        <w:ind w:left="1069" w:right="75"/>
        <w:rPr>
          <w:rFonts w:ascii="Arial" w:hAnsi="Arial" w:cs="Arial"/>
        </w:rPr>
      </w:pPr>
    </w:p>
    <w:p w14:paraId="35F677C6" w14:textId="77777777" w:rsidR="00EA067B" w:rsidRPr="00EA067B" w:rsidRDefault="00EA067B" w:rsidP="00EA067B">
      <w:pPr>
        <w:pStyle w:val="Listeavsnitt"/>
        <w:numPr>
          <w:ilvl w:val="2"/>
          <w:numId w:val="34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Arkivere evalueringer i kommunens kvalitetssystem og bruke dem aktivt til forbedring av planer</w:t>
      </w:r>
    </w:p>
    <w:p w14:paraId="4B5DC69D" w14:textId="77777777" w:rsidR="00EA067B" w:rsidRPr="00EA067B" w:rsidRDefault="00EA067B" w:rsidP="00EA067B">
      <w:pPr>
        <w:autoSpaceDE/>
        <w:autoSpaceDN/>
        <w:spacing w:after="5" w:line="250" w:lineRule="auto"/>
        <w:ind w:right="75"/>
        <w:rPr>
          <w:rFonts w:ascii="Arial" w:hAnsi="Arial" w:cs="Arial"/>
        </w:rPr>
      </w:pPr>
    </w:p>
    <w:p w14:paraId="67994D26" w14:textId="77777777" w:rsidR="00EA067B" w:rsidRPr="00EA067B" w:rsidRDefault="00EA067B" w:rsidP="00EA067B">
      <w:pPr>
        <w:ind w:left="144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7F319C05" w14:textId="51D374E3" w:rsidR="00EA067B" w:rsidRPr="00EA067B" w:rsidRDefault="00EA067B" w:rsidP="00EA067B">
      <w:pPr>
        <w:pStyle w:val="Listeavsnitt"/>
        <w:numPr>
          <w:ilvl w:val="0"/>
          <w:numId w:val="34"/>
        </w:numPr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Frist for tilbakemelding til Kontrollutvalget settes til 30. oktober </w:t>
      </w:r>
      <w:r w:rsidR="00312175">
        <w:rPr>
          <w:rFonts w:ascii="Arial" w:eastAsia="Arial" w:hAnsi="Arial" w:cs="Arial"/>
        </w:rPr>
        <w:t>2026</w:t>
      </w:r>
    </w:p>
    <w:p w14:paraId="03CEFAB0" w14:textId="1AA6EDF9" w:rsidR="002E77D3" w:rsidRPr="00592F65" w:rsidRDefault="002E77D3" w:rsidP="00592F65">
      <w:pPr>
        <w:spacing w:after="138"/>
      </w:pPr>
    </w:p>
    <w:p w14:paraId="501E2238" w14:textId="77777777" w:rsidR="00857657" w:rsidRPr="00E96F9D" w:rsidRDefault="00857657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2F139DBB" w14:textId="77777777" w:rsidR="00857657" w:rsidRPr="00E96F9D" w:rsidRDefault="00857657" w:rsidP="00957AE9">
      <w:pPr>
        <w:rPr>
          <w:rFonts w:ascii="Arial" w:hAnsi="Arial" w:cs="Arial"/>
        </w:rPr>
      </w:pPr>
    </w:p>
    <w:p w14:paraId="70D8DF21" w14:textId="104BC90A" w:rsidR="006D3884" w:rsidRDefault="006D3884" w:rsidP="006D3884">
      <w:pPr>
        <w:rPr>
          <w:rFonts w:ascii="Arial" w:hAnsi="Arial" w:cs="Arial"/>
        </w:rPr>
      </w:pPr>
      <w:r w:rsidRPr="00E96F9D">
        <w:rPr>
          <w:rFonts w:ascii="Arial" w:hAnsi="Arial" w:cs="Arial"/>
        </w:rPr>
        <w:t xml:space="preserve">Forvaltningsrevisor </w:t>
      </w:r>
      <w:r w:rsidR="008F1539">
        <w:rPr>
          <w:rFonts w:ascii="Arial" w:hAnsi="Arial" w:cs="Arial"/>
        </w:rPr>
        <w:t>presenterte rapporten og svarte på spørsmål fra utvalget</w:t>
      </w:r>
      <w:r w:rsidR="005E21BE">
        <w:rPr>
          <w:rFonts w:ascii="Arial" w:hAnsi="Arial" w:cs="Arial"/>
        </w:rPr>
        <w:t xml:space="preserve">s </w:t>
      </w:r>
      <w:r w:rsidR="008F1539">
        <w:rPr>
          <w:rFonts w:ascii="Arial" w:hAnsi="Arial" w:cs="Arial"/>
        </w:rPr>
        <w:t>medlemmer</w:t>
      </w:r>
      <w:r w:rsidRPr="00E96F9D">
        <w:rPr>
          <w:rFonts w:ascii="Arial" w:hAnsi="Arial" w:cs="Arial"/>
        </w:rPr>
        <w:t>.</w:t>
      </w:r>
    </w:p>
    <w:p w14:paraId="1973AFDA" w14:textId="77777777" w:rsidR="008F1539" w:rsidRDefault="008F1539" w:rsidP="006D3884">
      <w:pPr>
        <w:rPr>
          <w:rFonts w:ascii="Arial" w:hAnsi="Arial" w:cs="Arial"/>
        </w:rPr>
      </w:pPr>
    </w:p>
    <w:p w14:paraId="2E466682" w14:textId="7380E830" w:rsidR="008F1539" w:rsidRDefault="008F1539" w:rsidP="006D3884">
      <w:pPr>
        <w:rPr>
          <w:rFonts w:ascii="Arial" w:hAnsi="Arial" w:cs="Arial"/>
        </w:rPr>
      </w:pPr>
      <w:r>
        <w:rPr>
          <w:rFonts w:ascii="Arial" w:hAnsi="Arial" w:cs="Arial"/>
        </w:rPr>
        <w:t>Innstillingen enstemmig vedtatt.</w:t>
      </w:r>
    </w:p>
    <w:p w14:paraId="16844B66" w14:textId="77777777" w:rsidR="00EA067B" w:rsidRDefault="00EA067B" w:rsidP="006D3884">
      <w:pPr>
        <w:rPr>
          <w:rFonts w:ascii="Arial" w:hAnsi="Arial" w:cs="Arial"/>
        </w:rPr>
      </w:pPr>
    </w:p>
    <w:p w14:paraId="6BC34D20" w14:textId="124FA31D" w:rsidR="00EA067B" w:rsidRPr="00EA067B" w:rsidRDefault="00EA067B" w:rsidP="006D3884">
      <w:pPr>
        <w:rPr>
          <w:rFonts w:ascii="Arial" w:hAnsi="Arial" w:cs="Arial"/>
          <w:b/>
          <w:bCs/>
        </w:rPr>
      </w:pPr>
      <w:r w:rsidRPr="00EA067B">
        <w:rPr>
          <w:rFonts w:ascii="Arial" w:hAnsi="Arial" w:cs="Arial"/>
          <w:b/>
          <w:bCs/>
        </w:rPr>
        <w:t>Vedtak:</w:t>
      </w:r>
    </w:p>
    <w:p w14:paraId="4220CD89" w14:textId="77777777" w:rsidR="00EA067B" w:rsidRDefault="00EA067B" w:rsidP="006D3884">
      <w:pPr>
        <w:rPr>
          <w:rFonts w:ascii="Arial" w:hAnsi="Arial" w:cs="Arial"/>
        </w:rPr>
      </w:pPr>
    </w:p>
    <w:p w14:paraId="0AFC268F" w14:textId="77777777" w:rsidR="00EA067B" w:rsidRPr="00EA067B" w:rsidRDefault="00EA067B" w:rsidP="00EA067B">
      <w:pPr>
        <w:spacing w:after="5" w:line="250" w:lineRule="auto"/>
        <w:ind w:left="-5" w:right="75" w:hanging="1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Kontrollutvalget rår kommunestyret treffe slikt vedtak: 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065FF785" w14:textId="77777777" w:rsidR="00EA067B" w:rsidRPr="00EA067B" w:rsidRDefault="00EA067B" w:rsidP="00EA067B">
      <w:pPr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2AA76C4E" w14:textId="4BFD18F9" w:rsidR="00EA067B" w:rsidRPr="00EA067B" w:rsidRDefault="00EA067B" w:rsidP="00EA067B">
      <w:pPr>
        <w:pStyle w:val="Listeavsnitt"/>
        <w:numPr>
          <w:ilvl w:val="0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Kommunestyret viser til funn og konklusjoner i forvaltningsrevisjonsrapporten om «Sikkerhet og beredskap» i Sørreisa kommune.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73F2AEA5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 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4022E6A1" w14:textId="77777777" w:rsidR="00EA067B" w:rsidRPr="00EA067B" w:rsidRDefault="00EA067B" w:rsidP="00EA067B">
      <w:pPr>
        <w:numPr>
          <w:ilvl w:val="0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Kommunestyret ber kommunedirektør gi kontrollutvalget en skriftlig redegjørelse over planlagte og gjennomførte tiltak som er egnet til å imøtekomme anbefalinger i rapporten om 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15F67D8A" w14:textId="77777777" w:rsidR="00EA067B" w:rsidRPr="00EA067B" w:rsidRDefault="00EA067B" w:rsidP="00EA067B">
      <w:pPr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2C3AE2D0" w14:textId="77777777" w:rsidR="00EA067B" w:rsidRPr="00EA067B" w:rsidRDefault="00EA067B" w:rsidP="00EA067B">
      <w:pPr>
        <w:numPr>
          <w:ilvl w:val="1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Helhetlig risiko- og sårbarhetsanalyse (ROS)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A1C0A92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2F600446" w14:textId="77777777" w:rsidR="00EA067B" w:rsidRPr="00EA067B" w:rsidRDefault="00EA067B" w:rsidP="00EA067B">
      <w:pPr>
        <w:pStyle w:val="Listeavsnitt"/>
        <w:numPr>
          <w:ilvl w:val="0"/>
          <w:numId w:val="35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Gjennomføre konkrete vurderinger av kommunens evne til å opprettholde og gjenoppta virksomhet ved uønskede hendelser. Utarbeid en metodebeskrivelse og </w:t>
      </w:r>
      <w:proofErr w:type="gramStart"/>
      <w:r w:rsidRPr="00EA067B">
        <w:rPr>
          <w:rFonts w:ascii="Arial" w:eastAsia="Arial" w:hAnsi="Arial" w:cs="Arial"/>
        </w:rPr>
        <w:t>integrer</w:t>
      </w:r>
      <w:proofErr w:type="gramEnd"/>
      <w:r w:rsidRPr="00EA067B">
        <w:rPr>
          <w:rFonts w:ascii="Arial" w:eastAsia="Arial" w:hAnsi="Arial" w:cs="Arial"/>
        </w:rPr>
        <w:t xml:space="preserve"> den i ROS-analysen.</w:t>
      </w:r>
    </w:p>
    <w:p w14:paraId="50CE680B" w14:textId="622EDF70" w:rsidR="00EA067B" w:rsidRPr="00EA067B" w:rsidRDefault="00EA067B" w:rsidP="00EA067B">
      <w:pPr>
        <w:pStyle w:val="Listeavsnitt"/>
        <w:numPr>
          <w:ilvl w:val="0"/>
          <w:numId w:val="35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Etablere en fast revisjonsrutine som sikrer oppdatering av ROS-analysen ved endringer i risikobildet og i forbindelse med kommuneplanens revisjon hvert fjerde år. Rutinen skal dokumenteres i kvalitetssystemet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16677416" w14:textId="77777777" w:rsidR="00EA067B" w:rsidRPr="00EA067B" w:rsidRDefault="00EA067B" w:rsidP="00EA067B">
      <w:pPr>
        <w:pStyle w:val="Listeavsnitt"/>
        <w:autoSpaceDE/>
        <w:autoSpaceDN/>
        <w:spacing w:after="5" w:line="250" w:lineRule="auto"/>
        <w:ind w:left="1800" w:right="75"/>
        <w:rPr>
          <w:rFonts w:ascii="Arial" w:hAnsi="Arial" w:cs="Arial"/>
        </w:rPr>
      </w:pPr>
    </w:p>
    <w:p w14:paraId="6E4F92FA" w14:textId="628487E4" w:rsidR="00EA067B" w:rsidRPr="00EA067B" w:rsidRDefault="00EA067B" w:rsidP="00EA067B">
      <w:pPr>
        <w:pStyle w:val="Listeavsnitt"/>
        <w:numPr>
          <w:ilvl w:val="0"/>
          <w:numId w:val="35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Oppdatere oppfølgingsplanen med tydelige frister og ansvarlige for alle tiltak knyttet til samfunnssikkerhet</w:t>
      </w:r>
    </w:p>
    <w:p w14:paraId="1E10355F" w14:textId="115E33DC" w:rsidR="00EA067B" w:rsidRPr="00EA067B" w:rsidRDefault="00EA067B" w:rsidP="00EA067B">
      <w:pPr>
        <w:ind w:left="1440"/>
        <w:rPr>
          <w:rFonts w:ascii="Arial" w:hAnsi="Arial" w:cs="Arial"/>
        </w:rPr>
      </w:pPr>
    </w:p>
    <w:p w14:paraId="6EDC3987" w14:textId="45935B4E" w:rsidR="00EA067B" w:rsidRPr="00EA067B" w:rsidRDefault="00EA067B" w:rsidP="00EA067B">
      <w:pPr>
        <w:pStyle w:val="Listeavsnitt"/>
        <w:numPr>
          <w:ilvl w:val="1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Beredskapsplan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1197DCD8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466D8B9D" w14:textId="77777777" w:rsidR="00EA067B" w:rsidRPr="00EA067B" w:rsidRDefault="00EA067B" w:rsidP="00EA067B">
      <w:pPr>
        <w:numPr>
          <w:ilvl w:val="2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Kartlegge eksterne beredskapsplaner (nødetater, helseforetak, nabokommuner, private aktører) og dokumentere hvordan samordning skal skje.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D5298B8" w14:textId="3300F2C0" w:rsidR="00EA067B" w:rsidRPr="00EA067B" w:rsidRDefault="00EA067B" w:rsidP="00EA067B">
      <w:pPr>
        <w:numPr>
          <w:ilvl w:val="2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Oppdatere beredskapsplanen med oversikt over samordningstiltak, kontaktpunkter og ansvarlige personer.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45CFF290" w14:textId="7BA11293" w:rsidR="00EA067B" w:rsidRPr="00EA067B" w:rsidRDefault="00EA067B" w:rsidP="00EA067B">
      <w:pPr>
        <w:ind w:left="1440"/>
        <w:rPr>
          <w:rFonts w:ascii="Arial" w:hAnsi="Arial" w:cs="Arial"/>
        </w:rPr>
      </w:pPr>
    </w:p>
    <w:p w14:paraId="55994678" w14:textId="77777777" w:rsidR="00EA067B" w:rsidRPr="00EA067B" w:rsidRDefault="00EA067B" w:rsidP="00EA067B">
      <w:pPr>
        <w:numPr>
          <w:ilvl w:val="1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lastRenderedPageBreak/>
        <w:t>Opplæring, øvelse og evaluering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7431405C" w14:textId="77777777" w:rsidR="00EA067B" w:rsidRPr="00EA067B" w:rsidRDefault="00EA067B" w:rsidP="00EA067B">
      <w:pPr>
        <w:ind w:left="72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207EF04D" w14:textId="77777777" w:rsidR="00EA067B" w:rsidRPr="00EA067B" w:rsidRDefault="00EA067B" w:rsidP="00EA067B">
      <w:pPr>
        <w:numPr>
          <w:ilvl w:val="2"/>
          <w:numId w:val="36"/>
        </w:numPr>
        <w:autoSpaceDE/>
        <w:autoSpaceDN/>
        <w:spacing w:after="5" w:line="250" w:lineRule="auto"/>
        <w:ind w:right="75"/>
        <w:rPr>
          <w:rFonts w:ascii="Arial" w:eastAsia="Arial" w:hAnsi="Arial" w:cs="Arial"/>
        </w:rPr>
      </w:pPr>
      <w:r w:rsidRPr="00EA067B">
        <w:rPr>
          <w:rFonts w:ascii="Arial" w:eastAsia="Arial" w:hAnsi="Arial" w:cs="Arial"/>
        </w:rPr>
        <w:t xml:space="preserve">Utarbeide et dokumentert opplæringssystem som beskriver: </w:t>
      </w:r>
    </w:p>
    <w:p w14:paraId="40D57C96" w14:textId="77777777" w:rsidR="00EA067B" w:rsidRPr="00EA067B" w:rsidRDefault="00EA067B" w:rsidP="00EA067B">
      <w:pPr>
        <w:ind w:left="1440"/>
        <w:rPr>
          <w:rFonts w:ascii="Arial" w:eastAsia="Arial" w:hAnsi="Arial" w:cs="Arial"/>
        </w:rPr>
      </w:pPr>
      <w:r w:rsidRPr="00EA067B">
        <w:rPr>
          <w:rFonts w:ascii="Arial" w:eastAsia="Arial" w:hAnsi="Arial" w:cs="Arial"/>
        </w:rPr>
        <w:t xml:space="preserve"> </w:t>
      </w:r>
    </w:p>
    <w:p w14:paraId="416000BB" w14:textId="77777777" w:rsidR="00EA067B" w:rsidRPr="00EA067B" w:rsidRDefault="00EA067B" w:rsidP="00EA067B">
      <w:pPr>
        <w:numPr>
          <w:ilvl w:val="3"/>
          <w:numId w:val="31"/>
        </w:numPr>
        <w:autoSpaceDE/>
        <w:autoSpaceDN/>
        <w:spacing w:after="5" w:line="250" w:lineRule="auto"/>
        <w:ind w:right="2117" w:hanging="36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Hvilke roller som krever opplæring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59194C53" w14:textId="40690A7D" w:rsidR="00EA067B" w:rsidRPr="00EA067B" w:rsidRDefault="00EA067B" w:rsidP="00EA067B">
      <w:pPr>
        <w:numPr>
          <w:ilvl w:val="3"/>
          <w:numId w:val="31"/>
        </w:numPr>
        <w:autoSpaceDE/>
        <w:autoSpaceDN/>
        <w:spacing w:after="5" w:line="250" w:lineRule="auto"/>
        <w:ind w:right="2117" w:hanging="36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Hyppighet og innhold i opplæringen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3A91F115" w14:textId="77777777" w:rsidR="00EA067B" w:rsidRPr="00EA067B" w:rsidRDefault="00EA067B" w:rsidP="00EA067B">
      <w:pPr>
        <w:numPr>
          <w:ilvl w:val="3"/>
          <w:numId w:val="31"/>
        </w:numPr>
        <w:autoSpaceDE/>
        <w:autoSpaceDN/>
        <w:spacing w:after="5" w:line="250" w:lineRule="auto"/>
        <w:ind w:right="2117" w:hanging="360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Ansvar for gjennomføring og dokumentasjon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73BBCB13" w14:textId="77777777" w:rsidR="00EA067B" w:rsidRPr="00EA067B" w:rsidRDefault="00EA067B" w:rsidP="00EA067B">
      <w:pPr>
        <w:autoSpaceDE/>
        <w:autoSpaceDN/>
        <w:spacing w:after="5" w:line="250" w:lineRule="auto"/>
        <w:ind w:left="2160" w:right="2117"/>
        <w:rPr>
          <w:rFonts w:ascii="Arial" w:hAnsi="Arial" w:cs="Arial"/>
        </w:rPr>
      </w:pPr>
    </w:p>
    <w:p w14:paraId="0BDA7FCF" w14:textId="77777777" w:rsidR="00EA067B" w:rsidRPr="00EA067B" w:rsidRDefault="00EA067B" w:rsidP="00EA067B">
      <w:pPr>
        <w:ind w:left="144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5865DF1F" w14:textId="463C1CFE" w:rsidR="00EA067B" w:rsidRPr="00EA067B" w:rsidRDefault="00EA067B" w:rsidP="00EA067B">
      <w:pPr>
        <w:pStyle w:val="Listeavsnitt"/>
        <w:numPr>
          <w:ilvl w:val="2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Etablere en fast prosedyre for evaluering av alle øvelser og uønskede hendelser, inkludert mal for rapportering og ansvar for oppfølging.</w:t>
      </w:r>
      <w:r w:rsidRPr="00EA067B">
        <w:rPr>
          <w:rFonts w:ascii="Arial" w:eastAsia="Arial" w:hAnsi="Arial" w:cs="Arial"/>
          <w:color w:val="000000"/>
        </w:rPr>
        <w:t xml:space="preserve"> </w:t>
      </w:r>
    </w:p>
    <w:p w14:paraId="695834FF" w14:textId="77777777" w:rsidR="00EA067B" w:rsidRPr="00EA067B" w:rsidRDefault="00EA067B" w:rsidP="00EA067B">
      <w:pPr>
        <w:pStyle w:val="Listeavsnitt"/>
        <w:autoSpaceDE/>
        <w:autoSpaceDN/>
        <w:spacing w:after="5" w:line="250" w:lineRule="auto"/>
        <w:ind w:left="1069" w:right="75"/>
        <w:rPr>
          <w:rFonts w:ascii="Arial" w:hAnsi="Arial" w:cs="Arial"/>
        </w:rPr>
      </w:pPr>
    </w:p>
    <w:p w14:paraId="23DB8497" w14:textId="41784BDC" w:rsidR="00EA067B" w:rsidRPr="00EA067B" w:rsidRDefault="00EA067B" w:rsidP="00EA067B">
      <w:pPr>
        <w:pStyle w:val="Listeavsnitt"/>
        <w:numPr>
          <w:ilvl w:val="2"/>
          <w:numId w:val="36"/>
        </w:numPr>
        <w:autoSpaceDE/>
        <w:autoSpaceDN/>
        <w:spacing w:after="5" w:line="250" w:lineRule="auto"/>
        <w:ind w:right="75"/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>Arkivere evalueringer i kommunens kvalitetssystem og bruke dem aktivt til forbedring av planer</w:t>
      </w:r>
    </w:p>
    <w:p w14:paraId="08B6C7AE" w14:textId="75982423" w:rsidR="00EA067B" w:rsidRPr="00EA067B" w:rsidRDefault="00EA067B" w:rsidP="00EA067B">
      <w:pPr>
        <w:autoSpaceDE/>
        <w:autoSpaceDN/>
        <w:spacing w:after="5" w:line="250" w:lineRule="auto"/>
        <w:ind w:right="75"/>
        <w:rPr>
          <w:rFonts w:ascii="Arial" w:hAnsi="Arial" w:cs="Arial"/>
        </w:rPr>
      </w:pPr>
    </w:p>
    <w:p w14:paraId="6717174E" w14:textId="77777777" w:rsidR="00EA067B" w:rsidRPr="00EA067B" w:rsidRDefault="00EA067B" w:rsidP="00EA067B">
      <w:pPr>
        <w:ind w:left="1440"/>
        <w:rPr>
          <w:rFonts w:ascii="Arial" w:hAnsi="Arial" w:cs="Arial"/>
        </w:rPr>
      </w:pPr>
      <w:r w:rsidRPr="00EA067B">
        <w:rPr>
          <w:rFonts w:ascii="Arial" w:eastAsia="Arial" w:hAnsi="Arial" w:cs="Arial"/>
          <w:color w:val="000000"/>
        </w:rPr>
        <w:t xml:space="preserve"> </w:t>
      </w:r>
    </w:p>
    <w:p w14:paraId="45A2A0B5" w14:textId="3ED586CF" w:rsidR="00EA067B" w:rsidRPr="00EA067B" w:rsidRDefault="00EA067B" w:rsidP="00EA067B">
      <w:pPr>
        <w:pStyle w:val="Listeavsnitt"/>
        <w:numPr>
          <w:ilvl w:val="0"/>
          <w:numId w:val="36"/>
        </w:numPr>
        <w:rPr>
          <w:rFonts w:ascii="Arial" w:hAnsi="Arial" w:cs="Arial"/>
        </w:rPr>
      </w:pPr>
      <w:r w:rsidRPr="00EA067B">
        <w:rPr>
          <w:rFonts w:ascii="Arial" w:eastAsia="Arial" w:hAnsi="Arial" w:cs="Arial"/>
        </w:rPr>
        <w:t xml:space="preserve">Frist for tilbakemelding til Kontrollutvalget settes til 30. oktober </w:t>
      </w:r>
      <w:r w:rsidR="00312175">
        <w:rPr>
          <w:rFonts w:ascii="Arial" w:eastAsia="Arial" w:hAnsi="Arial" w:cs="Arial"/>
        </w:rPr>
        <w:t>2026</w:t>
      </w:r>
    </w:p>
    <w:p w14:paraId="10B258A7" w14:textId="718F2B8D" w:rsidR="0087399C" w:rsidRPr="00592F65" w:rsidRDefault="0087399C" w:rsidP="00592F65"/>
    <w:p w14:paraId="630279BB" w14:textId="77777777" w:rsidR="008D3891" w:rsidRPr="00E96F9D" w:rsidRDefault="008D3891" w:rsidP="008D3891">
      <w:pPr>
        <w:rPr>
          <w:rFonts w:ascii="Arial" w:hAnsi="Arial" w:cs="Arial"/>
        </w:rPr>
      </w:pPr>
    </w:p>
    <w:p w14:paraId="15DA7AAA" w14:textId="6089381A" w:rsidR="00957AE9" w:rsidRPr="00D53CEB" w:rsidRDefault="00FB30BF" w:rsidP="00585241">
      <w:pPr>
        <w:rPr>
          <w:rFonts w:ascii="Arial" w:hAnsi="Arial" w:cs="Arial"/>
          <w:i/>
          <w:sz w:val="20"/>
          <w:szCs w:val="20"/>
        </w:rPr>
      </w:pPr>
      <w:r w:rsidRPr="00D53CEB">
        <w:rPr>
          <w:rFonts w:ascii="Arial" w:hAnsi="Arial" w:cs="Arial"/>
          <w:i/>
          <w:sz w:val="20"/>
          <w:szCs w:val="20"/>
        </w:rPr>
        <w:t xml:space="preserve">Melding om vedtak sendt </w:t>
      </w:r>
      <w:r w:rsidR="00D53CEB" w:rsidRPr="00D53CEB">
        <w:rPr>
          <w:rFonts w:ascii="Arial" w:hAnsi="Arial" w:cs="Arial"/>
          <w:i/>
          <w:sz w:val="20"/>
          <w:szCs w:val="20"/>
        </w:rPr>
        <w:t>09.12.</w:t>
      </w:r>
      <w:r w:rsidRPr="00D53CEB">
        <w:rPr>
          <w:rFonts w:ascii="Arial" w:hAnsi="Arial" w:cs="Arial"/>
          <w:i/>
          <w:sz w:val="20"/>
          <w:szCs w:val="20"/>
        </w:rPr>
        <w:t xml:space="preserve">2025 til: </w:t>
      </w:r>
    </w:p>
    <w:p w14:paraId="2DD94A07" w14:textId="55D066F9" w:rsidR="00957AE9" w:rsidRPr="00FB30BF" w:rsidRDefault="008F1539" w:rsidP="00FB30BF">
      <w:pPr>
        <w:pStyle w:val="Listeavsnitt"/>
        <w:numPr>
          <w:ilvl w:val="0"/>
          <w:numId w:val="44"/>
        </w:numPr>
        <w:rPr>
          <w:rFonts w:ascii="Arial" w:hAnsi="Arial" w:cs="Arial"/>
          <w:b/>
          <w:sz w:val="20"/>
          <w:szCs w:val="20"/>
        </w:rPr>
      </w:pPr>
      <w:r w:rsidRPr="00FB30BF">
        <w:rPr>
          <w:rFonts w:ascii="Arial" w:hAnsi="Arial" w:cs="Arial"/>
          <w:i/>
          <w:sz w:val="20"/>
          <w:szCs w:val="20"/>
        </w:rPr>
        <w:t xml:space="preserve">Sørreisa kommune </w:t>
      </w:r>
      <w:r w:rsidR="00FB30BF">
        <w:rPr>
          <w:rFonts w:ascii="Arial" w:hAnsi="Arial" w:cs="Arial"/>
          <w:i/>
          <w:sz w:val="20"/>
          <w:szCs w:val="20"/>
        </w:rPr>
        <w:t xml:space="preserve">v/ </w:t>
      </w:r>
      <w:r w:rsidRPr="00FB30BF">
        <w:rPr>
          <w:rFonts w:ascii="Arial" w:hAnsi="Arial" w:cs="Arial"/>
          <w:i/>
          <w:sz w:val="20"/>
          <w:szCs w:val="20"/>
        </w:rPr>
        <w:t>ordfører</w:t>
      </w:r>
      <w:r w:rsidR="00FB30BF">
        <w:rPr>
          <w:rFonts w:ascii="Arial" w:hAnsi="Arial" w:cs="Arial"/>
          <w:i/>
          <w:sz w:val="20"/>
          <w:szCs w:val="20"/>
        </w:rPr>
        <w:t xml:space="preserve"> og kommunedirektør </w:t>
      </w:r>
    </w:p>
    <w:p w14:paraId="757D4AC7" w14:textId="77777777" w:rsidR="00C42EE2" w:rsidRDefault="00C42EE2" w:rsidP="00957AE9">
      <w:pPr>
        <w:rPr>
          <w:rFonts w:ascii="Arial" w:hAnsi="Arial" w:cs="Arial"/>
          <w:b/>
          <w:bCs/>
        </w:rPr>
      </w:pPr>
    </w:p>
    <w:p w14:paraId="62D817A5" w14:textId="693E22E2" w:rsidR="00857657" w:rsidRPr="00E96F9D" w:rsidRDefault="00BC1934" w:rsidP="00957AE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SAK </w:t>
      </w:r>
      <w:r w:rsidR="00857657" w:rsidRPr="00E96F9D">
        <w:rPr>
          <w:rFonts w:ascii="Arial" w:hAnsi="Arial" w:cs="Arial"/>
          <w:b/>
          <w:bCs/>
        </w:rPr>
        <w:t>32/25</w:t>
      </w:r>
      <w:r w:rsidR="00857657" w:rsidRPr="00E96F9D">
        <w:rPr>
          <w:rFonts w:ascii="Arial" w:hAnsi="Arial" w:cs="Arial"/>
          <w:b/>
          <w:bCs/>
        </w:rPr>
        <w:tab/>
      </w:r>
    </w:p>
    <w:p w14:paraId="1960CCCD" w14:textId="5E61459D" w:rsidR="00E46871" w:rsidRPr="00E96F9D" w:rsidRDefault="00857657" w:rsidP="00957AE9">
      <w:pPr>
        <w:rPr>
          <w:rFonts w:ascii="Arial" w:hAnsi="Arial" w:cs="Arial"/>
          <w:b/>
          <w:bCs/>
        </w:rPr>
      </w:pPr>
      <w:r w:rsidRPr="00E96F9D">
        <w:rPr>
          <w:rFonts w:ascii="Arial" w:hAnsi="Arial" w:cs="Arial"/>
          <w:b/>
          <w:bCs/>
        </w:rPr>
        <w:t>REDEGJØRELSE FRA REVISOR – REVISJONSSTRATEGI ÅRSREGNSKAPET 2025</w:t>
      </w:r>
    </w:p>
    <w:p w14:paraId="44376190" w14:textId="77777777" w:rsidR="00857657" w:rsidRPr="00E96F9D" w:rsidRDefault="00857657" w:rsidP="00957AE9">
      <w:pPr>
        <w:rPr>
          <w:rFonts w:ascii="Arial" w:hAnsi="Arial" w:cs="Arial"/>
          <w:b/>
          <w:bCs/>
        </w:rPr>
      </w:pPr>
    </w:p>
    <w:p w14:paraId="688B21FF" w14:textId="77777777" w:rsidR="00857657" w:rsidRPr="00E96F9D" w:rsidRDefault="00857657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3CA41D10" w14:textId="77777777" w:rsidR="00857657" w:rsidRPr="00E96F9D" w:rsidRDefault="00857657" w:rsidP="00957AE9">
      <w:pPr>
        <w:rPr>
          <w:rFonts w:ascii="Arial" w:hAnsi="Arial" w:cs="Arial"/>
          <w:bCs/>
          <w:iCs/>
        </w:rPr>
      </w:pPr>
    </w:p>
    <w:p w14:paraId="2C86034A" w14:textId="2B3ACD81" w:rsidR="009A6CF0" w:rsidRPr="00E96F9D" w:rsidRDefault="009A6CF0" w:rsidP="00957AE9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Kontrollutvalget tar revisors rapportering til orientering</w:t>
      </w:r>
    </w:p>
    <w:p w14:paraId="7EFBB817" w14:textId="77777777" w:rsidR="00857657" w:rsidRPr="00E96F9D" w:rsidRDefault="00857657" w:rsidP="00957AE9">
      <w:pPr>
        <w:rPr>
          <w:rFonts w:ascii="Arial" w:hAnsi="Arial" w:cs="Arial"/>
        </w:rPr>
      </w:pPr>
    </w:p>
    <w:p w14:paraId="19D23CEC" w14:textId="77777777" w:rsidR="00857657" w:rsidRPr="00E96F9D" w:rsidRDefault="00857657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10A7CFCD" w14:textId="693C7925" w:rsidR="008F1539" w:rsidRDefault="00FB30BF" w:rsidP="008F15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Revisor la frem </w:t>
      </w:r>
      <w:r w:rsidR="003D35C1">
        <w:rPr>
          <w:rFonts w:ascii="Arial" w:hAnsi="Arial" w:cs="Arial"/>
        </w:rPr>
        <w:t>revisjonsstrategien</w:t>
      </w:r>
      <w:r w:rsidR="008F1539">
        <w:rPr>
          <w:rFonts w:ascii="Arial" w:hAnsi="Arial" w:cs="Arial"/>
        </w:rPr>
        <w:t xml:space="preserve"> og svarte på spørsmål fra utvalget medlemmer</w:t>
      </w:r>
      <w:r w:rsidR="008F1539" w:rsidRPr="00E96F9D">
        <w:rPr>
          <w:rFonts w:ascii="Arial" w:hAnsi="Arial" w:cs="Arial"/>
        </w:rPr>
        <w:t>.</w:t>
      </w:r>
    </w:p>
    <w:p w14:paraId="5405B31B" w14:textId="77777777" w:rsidR="003D35C1" w:rsidRDefault="003D35C1" w:rsidP="008F1539">
      <w:pPr>
        <w:rPr>
          <w:rFonts w:ascii="Arial" w:hAnsi="Arial" w:cs="Arial"/>
        </w:rPr>
      </w:pPr>
    </w:p>
    <w:p w14:paraId="2B9FBCB9" w14:textId="2C9CB6B0" w:rsidR="003D35C1" w:rsidRDefault="003D35C1" w:rsidP="008F1539">
      <w:pPr>
        <w:rPr>
          <w:rFonts w:ascii="Arial" w:hAnsi="Arial" w:cs="Arial"/>
        </w:rPr>
      </w:pPr>
      <w:r>
        <w:rPr>
          <w:rFonts w:ascii="Arial" w:hAnsi="Arial" w:cs="Arial"/>
        </w:rPr>
        <w:t>Innstilling enstemmig vedtatt.</w:t>
      </w:r>
    </w:p>
    <w:p w14:paraId="62A141EB" w14:textId="77777777" w:rsidR="00857657" w:rsidRPr="00E96F9D" w:rsidRDefault="00857657" w:rsidP="00957AE9">
      <w:pPr>
        <w:rPr>
          <w:rFonts w:ascii="Arial" w:hAnsi="Arial" w:cs="Arial"/>
        </w:rPr>
      </w:pPr>
    </w:p>
    <w:p w14:paraId="5F6ACD61" w14:textId="10D8CD8D" w:rsidR="00857657" w:rsidRPr="00E96F9D" w:rsidRDefault="00857657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Vedtak</w:t>
      </w:r>
      <w:r w:rsidR="005E21BE">
        <w:rPr>
          <w:rFonts w:ascii="Arial" w:hAnsi="Arial" w:cs="Arial"/>
          <w:b/>
        </w:rPr>
        <w:t>:</w:t>
      </w:r>
    </w:p>
    <w:p w14:paraId="5B5751F5" w14:textId="77777777" w:rsidR="00293C84" w:rsidRPr="00E96F9D" w:rsidRDefault="00293C84" w:rsidP="00957AE9">
      <w:pPr>
        <w:rPr>
          <w:rFonts w:ascii="Arial" w:hAnsi="Arial" w:cs="Arial"/>
          <w:b/>
        </w:rPr>
      </w:pPr>
    </w:p>
    <w:p w14:paraId="76CD0369" w14:textId="6F93421B" w:rsidR="00293C84" w:rsidRPr="00E96F9D" w:rsidRDefault="00293C84" w:rsidP="00957AE9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Kontrollutvalget tar revisors rapportering til orientering</w:t>
      </w:r>
    </w:p>
    <w:p w14:paraId="3BAF60EB" w14:textId="77777777" w:rsidR="00C42EE2" w:rsidRDefault="00C42EE2" w:rsidP="00957AE9">
      <w:pPr>
        <w:rPr>
          <w:rFonts w:ascii="Arial" w:hAnsi="Arial" w:cs="Arial"/>
          <w:b/>
          <w:bCs/>
        </w:rPr>
      </w:pPr>
    </w:p>
    <w:p w14:paraId="470E8377" w14:textId="7FE7C5D7" w:rsidR="00DC7873" w:rsidRPr="00E96F9D" w:rsidRDefault="00BC1934" w:rsidP="00957AE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SAK </w:t>
      </w:r>
      <w:r w:rsidR="00DC7873" w:rsidRPr="00E96F9D">
        <w:rPr>
          <w:rFonts w:ascii="Arial" w:hAnsi="Arial" w:cs="Arial"/>
          <w:b/>
          <w:bCs/>
        </w:rPr>
        <w:t>33/25</w:t>
      </w:r>
    </w:p>
    <w:p w14:paraId="3DEB45CA" w14:textId="20F2394F" w:rsidR="00857657" w:rsidRPr="00E96F9D" w:rsidRDefault="00DC7873" w:rsidP="00957AE9">
      <w:pPr>
        <w:rPr>
          <w:rFonts w:ascii="Arial" w:hAnsi="Arial" w:cs="Arial"/>
          <w:b/>
          <w:bCs/>
        </w:rPr>
      </w:pPr>
      <w:r w:rsidRPr="00E96F9D">
        <w:rPr>
          <w:rFonts w:ascii="Arial" w:hAnsi="Arial" w:cs="Arial"/>
          <w:b/>
          <w:bCs/>
        </w:rPr>
        <w:t>SVAR FRA KOMMUNEDIREKTØR - BRUK AV KI VERKTØY I SØRREISA KOMMUNE</w:t>
      </w:r>
    </w:p>
    <w:p w14:paraId="32BB26E7" w14:textId="77777777" w:rsidR="00857657" w:rsidRPr="00E96F9D" w:rsidRDefault="00857657" w:rsidP="00957AE9">
      <w:pPr>
        <w:rPr>
          <w:rFonts w:ascii="Arial" w:hAnsi="Arial" w:cs="Arial"/>
          <w:b/>
          <w:bCs/>
        </w:rPr>
      </w:pPr>
    </w:p>
    <w:p w14:paraId="2FD7B0DE" w14:textId="77777777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00A907C0" w14:textId="77777777" w:rsidR="00DC7873" w:rsidRPr="00E96F9D" w:rsidRDefault="00DC7873" w:rsidP="00957AE9">
      <w:pPr>
        <w:rPr>
          <w:rFonts w:ascii="Arial" w:hAnsi="Arial" w:cs="Arial"/>
          <w:bCs/>
          <w:iCs/>
        </w:rPr>
      </w:pPr>
    </w:p>
    <w:p w14:paraId="1BD5CDB0" w14:textId="77777777" w:rsidR="009A6CF0" w:rsidRPr="00E96F9D" w:rsidRDefault="009A6CF0" w:rsidP="009A6CF0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Kontrollutvalget tar kommunedirektørens svar til foreløpig orientering og ber om en</w:t>
      </w:r>
    </w:p>
    <w:p w14:paraId="50FAFA91" w14:textId="72F414DA" w:rsidR="009A6CF0" w:rsidRPr="00E96F9D" w:rsidRDefault="009A6CF0" w:rsidP="009A6CF0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oppdatert redegjørelse innen 15.04.202</w:t>
      </w:r>
      <w:r w:rsidR="000B2E76" w:rsidRPr="00E96F9D">
        <w:rPr>
          <w:rFonts w:ascii="Arial" w:hAnsi="Arial" w:cs="Arial"/>
          <w:bCs/>
          <w:iCs/>
        </w:rPr>
        <w:t>6</w:t>
      </w:r>
      <w:r w:rsidRPr="00E96F9D">
        <w:rPr>
          <w:rFonts w:ascii="Arial" w:hAnsi="Arial" w:cs="Arial"/>
          <w:bCs/>
          <w:iCs/>
        </w:rPr>
        <w:t>.</w:t>
      </w:r>
    </w:p>
    <w:p w14:paraId="50A465C8" w14:textId="77777777" w:rsidR="00D53CEB" w:rsidRDefault="00D53CEB" w:rsidP="00957AE9">
      <w:pPr>
        <w:rPr>
          <w:rFonts w:ascii="Arial" w:hAnsi="Arial" w:cs="Arial"/>
          <w:b/>
        </w:rPr>
      </w:pPr>
    </w:p>
    <w:p w14:paraId="25C4FBDD" w14:textId="0B3A24DA" w:rsidR="00DC7873" w:rsidRPr="00E96F9D" w:rsidRDefault="00DC7873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lastRenderedPageBreak/>
        <w:t>Behandling:</w:t>
      </w:r>
    </w:p>
    <w:p w14:paraId="62A06CBA" w14:textId="77777777" w:rsidR="00D53CEB" w:rsidRDefault="00D53CEB" w:rsidP="00957AE9">
      <w:pPr>
        <w:rPr>
          <w:rFonts w:ascii="Arial" w:hAnsi="Arial" w:cs="Arial"/>
        </w:rPr>
      </w:pPr>
    </w:p>
    <w:p w14:paraId="4C523599" w14:textId="4DE19866" w:rsidR="003D35C1" w:rsidRPr="00E96F9D" w:rsidRDefault="003D35C1" w:rsidP="00957AE9">
      <w:pPr>
        <w:rPr>
          <w:rFonts w:ascii="Arial" w:hAnsi="Arial" w:cs="Arial"/>
        </w:rPr>
      </w:pPr>
      <w:r>
        <w:rPr>
          <w:rFonts w:ascii="Arial" w:hAnsi="Arial" w:cs="Arial"/>
        </w:rPr>
        <w:t>Innstillingen enstemmig vedtatt.</w:t>
      </w:r>
    </w:p>
    <w:p w14:paraId="227F427F" w14:textId="77777777" w:rsidR="00DC7873" w:rsidRPr="00E96F9D" w:rsidRDefault="00DC7873" w:rsidP="00957AE9">
      <w:pPr>
        <w:rPr>
          <w:rFonts w:ascii="Arial" w:hAnsi="Arial" w:cs="Arial"/>
        </w:rPr>
      </w:pPr>
    </w:p>
    <w:p w14:paraId="0726C234" w14:textId="68525D0E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Vedtak</w:t>
      </w:r>
      <w:r w:rsidR="005E21BE">
        <w:rPr>
          <w:rFonts w:ascii="Arial" w:hAnsi="Arial" w:cs="Arial"/>
          <w:b/>
        </w:rPr>
        <w:t>:</w:t>
      </w:r>
    </w:p>
    <w:p w14:paraId="40B45F50" w14:textId="77777777" w:rsidR="003E3F61" w:rsidRDefault="003E3F61" w:rsidP="000B2E76">
      <w:pPr>
        <w:rPr>
          <w:rFonts w:ascii="Arial" w:hAnsi="Arial" w:cs="Arial"/>
          <w:bCs/>
          <w:iCs/>
        </w:rPr>
      </w:pPr>
    </w:p>
    <w:p w14:paraId="05DF8191" w14:textId="222A02A6" w:rsidR="000B2E76" w:rsidRPr="00E96F9D" w:rsidRDefault="000B2E76" w:rsidP="000B2E76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Kontrollutvalget tar kommunedirektørens svar til foreløpig orientering og ber om en</w:t>
      </w:r>
    </w:p>
    <w:p w14:paraId="6A7A477A" w14:textId="1DFF2189" w:rsidR="000B2E76" w:rsidRPr="00E96F9D" w:rsidRDefault="000B2E76" w:rsidP="000B2E76">
      <w:pPr>
        <w:rPr>
          <w:rFonts w:ascii="Arial" w:hAnsi="Arial" w:cs="Arial"/>
          <w:bCs/>
          <w:iCs/>
        </w:rPr>
      </w:pPr>
      <w:r w:rsidRPr="00E96F9D">
        <w:rPr>
          <w:rFonts w:ascii="Arial" w:hAnsi="Arial" w:cs="Arial"/>
          <w:bCs/>
          <w:iCs/>
        </w:rPr>
        <w:t>oppdatert redegjørelse innen 15.04.2026.</w:t>
      </w:r>
    </w:p>
    <w:p w14:paraId="4564DC36" w14:textId="77777777" w:rsidR="009A6CF0" w:rsidRPr="00E96F9D" w:rsidRDefault="009A6CF0" w:rsidP="00957AE9">
      <w:pPr>
        <w:rPr>
          <w:rFonts w:ascii="Arial" w:hAnsi="Arial" w:cs="Arial"/>
          <w:b/>
          <w:bCs/>
        </w:rPr>
      </w:pPr>
    </w:p>
    <w:p w14:paraId="75765ADC" w14:textId="49D17911" w:rsidR="00FB30BF" w:rsidRPr="00D53CEB" w:rsidRDefault="00FB30BF" w:rsidP="00FB30BF">
      <w:pPr>
        <w:rPr>
          <w:rFonts w:ascii="Arial" w:hAnsi="Arial" w:cs="Arial"/>
          <w:i/>
          <w:sz w:val="20"/>
          <w:szCs w:val="20"/>
        </w:rPr>
      </w:pPr>
      <w:r w:rsidRPr="00D53CEB">
        <w:rPr>
          <w:rFonts w:ascii="Arial" w:hAnsi="Arial" w:cs="Arial"/>
          <w:i/>
          <w:sz w:val="20"/>
          <w:szCs w:val="20"/>
        </w:rPr>
        <w:t xml:space="preserve">Melding om vedtak sendt </w:t>
      </w:r>
      <w:r w:rsidR="00D53CEB" w:rsidRPr="00D53CEB">
        <w:rPr>
          <w:rFonts w:ascii="Arial" w:hAnsi="Arial" w:cs="Arial"/>
          <w:i/>
          <w:sz w:val="20"/>
          <w:szCs w:val="20"/>
        </w:rPr>
        <w:t>09.12.</w:t>
      </w:r>
      <w:r w:rsidRPr="00D53CEB">
        <w:rPr>
          <w:rFonts w:ascii="Arial" w:hAnsi="Arial" w:cs="Arial"/>
          <w:i/>
          <w:sz w:val="20"/>
          <w:szCs w:val="20"/>
        </w:rPr>
        <w:t xml:space="preserve">2025 til: </w:t>
      </w:r>
    </w:p>
    <w:p w14:paraId="5888A361" w14:textId="5D52E04F" w:rsidR="00FB30BF" w:rsidRPr="00D53CEB" w:rsidRDefault="00FB30BF" w:rsidP="00FB30BF">
      <w:pPr>
        <w:pStyle w:val="Listeavsnitt"/>
        <w:numPr>
          <w:ilvl w:val="0"/>
          <w:numId w:val="44"/>
        </w:numPr>
        <w:rPr>
          <w:rFonts w:ascii="Arial" w:hAnsi="Arial" w:cs="Arial"/>
          <w:b/>
          <w:sz w:val="20"/>
          <w:szCs w:val="20"/>
        </w:rPr>
      </w:pPr>
      <w:r w:rsidRPr="00D53CEB">
        <w:rPr>
          <w:rFonts w:ascii="Arial" w:hAnsi="Arial" w:cs="Arial"/>
          <w:i/>
          <w:sz w:val="20"/>
          <w:szCs w:val="20"/>
        </w:rPr>
        <w:t>Sørreisa kommune v/</w:t>
      </w:r>
      <w:r w:rsidR="00436538">
        <w:rPr>
          <w:rFonts w:ascii="Arial" w:hAnsi="Arial" w:cs="Arial"/>
          <w:i/>
          <w:sz w:val="20"/>
          <w:szCs w:val="20"/>
        </w:rPr>
        <w:t xml:space="preserve"> </w:t>
      </w:r>
      <w:r w:rsidRPr="00D53CEB">
        <w:rPr>
          <w:rFonts w:ascii="Arial" w:hAnsi="Arial" w:cs="Arial"/>
          <w:i/>
          <w:sz w:val="20"/>
          <w:szCs w:val="20"/>
        </w:rPr>
        <w:t xml:space="preserve">kommunedirektør </w:t>
      </w:r>
    </w:p>
    <w:p w14:paraId="0CF0AB04" w14:textId="77777777" w:rsidR="00FB30BF" w:rsidRPr="00E96F9D" w:rsidRDefault="00FB30BF" w:rsidP="00FB30BF">
      <w:pPr>
        <w:rPr>
          <w:rFonts w:ascii="Arial" w:hAnsi="Arial" w:cs="Arial"/>
          <w:bCs/>
        </w:rPr>
      </w:pPr>
    </w:p>
    <w:p w14:paraId="44154D49" w14:textId="4E0C7785" w:rsidR="00DC7873" w:rsidRPr="00E96F9D" w:rsidRDefault="00BC1934" w:rsidP="00957AE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SAK </w:t>
      </w:r>
      <w:r w:rsidR="00DC7873" w:rsidRPr="00E96F9D">
        <w:rPr>
          <w:rFonts w:ascii="Arial" w:hAnsi="Arial" w:cs="Arial"/>
          <w:b/>
          <w:bCs/>
        </w:rPr>
        <w:t>34/25</w:t>
      </w:r>
      <w:r w:rsidR="00DC7873" w:rsidRPr="00E96F9D">
        <w:rPr>
          <w:rFonts w:ascii="Arial" w:hAnsi="Arial" w:cs="Arial"/>
          <w:b/>
          <w:bCs/>
        </w:rPr>
        <w:tab/>
      </w:r>
    </w:p>
    <w:p w14:paraId="76A68BC6" w14:textId="1B2B1F28" w:rsidR="00DC7873" w:rsidRPr="00E96F9D" w:rsidRDefault="00DC7873" w:rsidP="00957AE9">
      <w:pPr>
        <w:rPr>
          <w:rFonts w:ascii="Arial" w:hAnsi="Arial" w:cs="Arial"/>
          <w:b/>
          <w:bCs/>
        </w:rPr>
      </w:pPr>
      <w:r w:rsidRPr="00E96F9D">
        <w:rPr>
          <w:rFonts w:ascii="Arial" w:hAnsi="Arial" w:cs="Arial"/>
          <w:b/>
          <w:bCs/>
        </w:rPr>
        <w:t>MØTEPLAN KONTROLLUTVALGET 2026</w:t>
      </w:r>
    </w:p>
    <w:p w14:paraId="7C8C4224" w14:textId="77777777" w:rsidR="00957AE9" w:rsidRPr="00E96F9D" w:rsidRDefault="00957AE9" w:rsidP="00957AE9">
      <w:pPr>
        <w:rPr>
          <w:rFonts w:ascii="Arial" w:hAnsi="Arial" w:cs="Arial"/>
          <w:b/>
          <w:bCs/>
        </w:rPr>
      </w:pPr>
    </w:p>
    <w:p w14:paraId="71A527C9" w14:textId="77777777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2132F213" w14:textId="77777777" w:rsidR="009A6CF0" w:rsidRPr="00E96F9D" w:rsidRDefault="009A6CF0" w:rsidP="00957AE9">
      <w:pPr>
        <w:rPr>
          <w:rFonts w:ascii="Arial" w:hAnsi="Arial" w:cs="Arial"/>
          <w:b/>
        </w:rPr>
      </w:pPr>
    </w:p>
    <w:p w14:paraId="165C47B3" w14:textId="77777777" w:rsidR="00F74791" w:rsidRDefault="00F74791" w:rsidP="00F74791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>Kontrollutvalget fastsetter slik møteplan for 2026:</w:t>
      </w:r>
    </w:p>
    <w:p w14:paraId="2DE41602" w14:textId="77777777" w:rsidR="00935509" w:rsidRPr="00E96F9D" w:rsidRDefault="00935509" w:rsidP="00F74791">
      <w:pPr>
        <w:rPr>
          <w:rFonts w:ascii="Arial" w:hAnsi="Arial" w:cs="Arial"/>
          <w:bCs/>
        </w:rPr>
      </w:pPr>
    </w:p>
    <w:p w14:paraId="6D374F7A" w14:textId="745EF376" w:rsidR="00F74791" w:rsidRPr="00FB30BF" w:rsidRDefault="00F74791" w:rsidP="00FB30BF">
      <w:pPr>
        <w:pStyle w:val="Listeavsnitt"/>
        <w:numPr>
          <w:ilvl w:val="0"/>
          <w:numId w:val="45"/>
        </w:numPr>
        <w:rPr>
          <w:rFonts w:ascii="Arial" w:hAnsi="Arial" w:cs="Arial"/>
          <w:bCs/>
        </w:rPr>
      </w:pPr>
      <w:r w:rsidRPr="00FB30BF">
        <w:rPr>
          <w:rFonts w:ascii="Arial" w:hAnsi="Arial" w:cs="Arial"/>
          <w:bCs/>
        </w:rPr>
        <w:t>Tirsdag 17. mars 2026</w:t>
      </w:r>
    </w:p>
    <w:p w14:paraId="7DF0F706" w14:textId="77777777" w:rsidR="00F74791" w:rsidRPr="00FB30BF" w:rsidRDefault="00F74791" w:rsidP="00FB30BF">
      <w:pPr>
        <w:pStyle w:val="Listeavsnitt"/>
        <w:numPr>
          <w:ilvl w:val="0"/>
          <w:numId w:val="45"/>
        </w:numPr>
        <w:rPr>
          <w:rFonts w:ascii="Arial" w:hAnsi="Arial" w:cs="Arial"/>
          <w:bCs/>
        </w:rPr>
      </w:pPr>
      <w:r w:rsidRPr="00FB30BF">
        <w:rPr>
          <w:rFonts w:ascii="Arial" w:hAnsi="Arial" w:cs="Arial"/>
          <w:bCs/>
        </w:rPr>
        <w:t>Tirsdag 26. mai 2026</w:t>
      </w:r>
    </w:p>
    <w:p w14:paraId="20419D30" w14:textId="77777777" w:rsidR="00F74791" w:rsidRPr="00FB30BF" w:rsidRDefault="00F74791" w:rsidP="00FB30BF">
      <w:pPr>
        <w:pStyle w:val="Listeavsnitt"/>
        <w:numPr>
          <w:ilvl w:val="0"/>
          <w:numId w:val="45"/>
        </w:numPr>
        <w:rPr>
          <w:rFonts w:ascii="Arial" w:hAnsi="Arial" w:cs="Arial"/>
          <w:bCs/>
        </w:rPr>
      </w:pPr>
      <w:r w:rsidRPr="00FB30BF">
        <w:rPr>
          <w:rFonts w:ascii="Arial" w:hAnsi="Arial" w:cs="Arial"/>
          <w:bCs/>
        </w:rPr>
        <w:t>Onsdag 21. oktober 2026</w:t>
      </w:r>
    </w:p>
    <w:p w14:paraId="503B52D0" w14:textId="5F1AD7AA" w:rsidR="00F74791" w:rsidRPr="00FB30BF" w:rsidRDefault="00F74791" w:rsidP="00FB30BF">
      <w:pPr>
        <w:pStyle w:val="Listeavsnitt"/>
        <w:numPr>
          <w:ilvl w:val="0"/>
          <w:numId w:val="45"/>
        </w:numPr>
        <w:rPr>
          <w:rFonts w:ascii="Arial" w:hAnsi="Arial" w:cs="Arial"/>
          <w:bCs/>
        </w:rPr>
      </w:pPr>
      <w:r w:rsidRPr="00FB30BF">
        <w:rPr>
          <w:rFonts w:ascii="Arial" w:hAnsi="Arial" w:cs="Arial"/>
          <w:bCs/>
        </w:rPr>
        <w:t>Tirsdag 15. desember 2026</w:t>
      </w:r>
    </w:p>
    <w:p w14:paraId="2191014D" w14:textId="77777777" w:rsidR="00DC7873" w:rsidRPr="00E96F9D" w:rsidRDefault="00DC7873" w:rsidP="00957AE9">
      <w:pPr>
        <w:rPr>
          <w:rFonts w:ascii="Arial" w:hAnsi="Arial" w:cs="Arial"/>
        </w:rPr>
      </w:pPr>
    </w:p>
    <w:p w14:paraId="52EBAEE7" w14:textId="77777777" w:rsidR="00DC7873" w:rsidRPr="00E96F9D" w:rsidRDefault="00DC7873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5C837AF5" w14:textId="77777777" w:rsidR="00FB30BF" w:rsidRDefault="00FB30BF" w:rsidP="00F74791">
      <w:pPr>
        <w:rPr>
          <w:rFonts w:ascii="Arial" w:hAnsi="Arial" w:cs="Arial"/>
        </w:rPr>
      </w:pPr>
    </w:p>
    <w:p w14:paraId="3B78202A" w14:textId="14F3FE99" w:rsidR="003E3F61" w:rsidRDefault="00FB30BF" w:rsidP="00F747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Forslag til ny dato i mai: </w:t>
      </w:r>
    </w:p>
    <w:p w14:paraId="32862CCC" w14:textId="77777777" w:rsidR="00BC1934" w:rsidRDefault="00BC1934" w:rsidP="00F74791">
      <w:pPr>
        <w:rPr>
          <w:rFonts w:ascii="Arial" w:hAnsi="Arial" w:cs="Arial"/>
        </w:rPr>
      </w:pPr>
    </w:p>
    <w:p w14:paraId="30CAF77B" w14:textId="22C610E0" w:rsidR="003E3F61" w:rsidRPr="00BC1934" w:rsidRDefault="00312175" w:rsidP="00FB30BF">
      <w:pPr>
        <w:pStyle w:val="Listeavsnitt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Onsdag</w:t>
      </w:r>
      <w:r w:rsidR="003E3F61" w:rsidRPr="00BC1934">
        <w:rPr>
          <w:rFonts w:ascii="Arial" w:hAnsi="Arial" w:cs="Arial"/>
          <w:bCs/>
          <w:i/>
          <w:iCs/>
        </w:rPr>
        <w:t xml:space="preserve"> 27. mai 2026</w:t>
      </w:r>
    </w:p>
    <w:p w14:paraId="0F12CB0A" w14:textId="77777777" w:rsidR="003E3F61" w:rsidRDefault="003E3F61" w:rsidP="00F74791">
      <w:pPr>
        <w:rPr>
          <w:rFonts w:ascii="Arial" w:hAnsi="Arial" w:cs="Arial"/>
        </w:rPr>
      </w:pPr>
    </w:p>
    <w:p w14:paraId="384EAC9C" w14:textId="5C41CC8B" w:rsidR="003E3F61" w:rsidRPr="00E96F9D" w:rsidRDefault="00FB30BF" w:rsidP="00F747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Innstilling med endring av dato i mai </w:t>
      </w:r>
      <w:r w:rsidR="003D35C1">
        <w:rPr>
          <w:rFonts w:ascii="Arial" w:hAnsi="Arial" w:cs="Arial"/>
        </w:rPr>
        <w:t>enstemmig vedtatt.</w:t>
      </w:r>
    </w:p>
    <w:p w14:paraId="75BBA451" w14:textId="77777777" w:rsidR="00DC7873" w:rsidRPr="00E96F9D" w:rsidRDefault="00DC7873" w:rsidP="00957AE9">
      <w:pPr>
        <w:rPr>
          <w:rFonts w:ascii="Arial" w:hAnsi="Arial" w:cs="Arial"/>
        </w:rPr>
      </w:pPr>
    </w:p>
    <w:p w14:paraId="3A9B9F34" w14:textId="466C3E2D" w:rsidR="00DC7873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Vedtak</w:t>
      </w:r>
      <w:r w:rsidR="005E21BE">
        <w:rPr>
          <w:rFonts w:ascii="Arial" w:hAnsi="Arial" w:cs="Arial"/>
          <w:b/>
        </w:rPr>
        <w:t>:</w:t>
      </w:r>
    </w:p>
    <w:p w14:paraId="25F880F8" w14:textId="77777777" w:rsidR="00E96F9D" w:rsidRPr="00E96F9D" w:rsidRDefault="00E96F9D" w:rsidP="00957AE9">
      <w:pPr>
        <w:rPr>
          <w:rFonts w:ascii="Arial" w:hAnsi="Arial" w:cs="Arial"/>
          <w:b/>
        </w:rPr>
      </w:pPr>
    </w:p>
    <w:p w14:paraId="7CD56113" w14:textId="77777777" w:rsidR="000B2E76" w:rsidRPr="00E96F9D" w:rsidRDefault="000B2E76" w:rsidP="000B2E76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>Kontrollutvalget fastsetter slik møteplan for 2026:</w:t>
      </w:r>
    </w:p>
    <w:p w14:paraId="638F417A" w14:textId="77777777" w:rsidR="00BC1934" w:rsidRDefault="00BC1934" w:rsidP="000B2E76">
      <w:pPr>
        <w:rPr>
          <w:rFonts w:ascii="Arial" w:hAnsi="Arial" w:cs="Arial"/>
          <w:bCs/>
        </w:rPr>
      </w:pPr>
    </w:p>
    <w:p w14:paraId="69FFB134" w14:textId="5BC65A9E" w:rsidR="004E654B" w:rsidRPr="00BC1934" w:rsidRDefault="000B2E76" w:rsidP="00BC1934">
      <w:pPr>
        <w:pStyle w:val="Listeavsnitt"/>
        <w:numPr>
          <w:ilvl w:val="0"/>
          <w:numId w:val="38"/>
        </w:numPr>
        <w:rPr>
          <w:rFonts w:ascii="Arial" w:hAnsi="Arial" w:cs="Arial"/>
          <w:bCs/>
        </w:rPr>
      </w:pPr>
      <w:r w:rsidRPr="00BC1934">
        <w:rPr>
          <w:rFonts w:ascii="Arial" w:hAnsi="Arial" w:cs="Arial"/>
          <w:bCs/>
        </w:rPr>
        <w:t>Tirsdag 17. mars 2026</w:t>
      </w:r>
    </w:p>
    <w:p w14:paraId="32C1F77E" w14:textId="33307F6A" w:rsidR="000B2E76" w:rsidRPr="00BC1934" w:rsidRDefault="00312175" w:rsidP="00BC1934">
      <w:pPr>
        <w:pStyle w:val="Listeavsnitt"/>
        <w:numPr>
          <w:ilvl w:val="0"/>
          <w:numId w:val="38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Onsdag </w:t>
      </w:r>
      <w:r w:rsidR="000B2E76" w:rsidRPr="00BC1934">
        <w:rPr>
          <w:rFonts w:ascii="Arial" w:hAnsi="Arial" w:cs="Arial"/>
          <w:bCs/>
        </w:rPr>
        <w:t>27. mai 2026</w:t>
      </w:r>
    </w:p>
    <w:p w14:paraId="56405E8F" w14:textId="77777777" w:rsidR="000B2E76" w:rsidRPr="00BC1934" w:rsidRDefault="000B2E76" w:rsidP="00BC1934">
      <w:pPr>
        <w:pStyle w:val="Listeavsnitt"/>
        <w:numPr>
          <w:ilvl w:val="0"/>
          <w:numId w:val="38"/>
        </w:numPr>
        <w:rPr>
          <w:rFonts w:ascii="Arial" w:hAnsi="Arial" w:cs="Arial"/>
          <w:bCs/>
        </w:rPr>
      </w:pPr>
      <w:r w:rsidRPr="00BC1934">
        <w:rPr>
          <w:rFonts w:ascii="Arial" w:hAnsi="Arial" w:cs="Arial"/>
          <w:bCs/>
        </w:rPr>
        <w:t>Onsdag 21. oktober 2026</w:t>
      </w:r>
    </w:p>
    <w:p w14:paraId="7E788038" w14:textId="77777777" w:rsidR="000B2E76" w:rsidRPr="00BC1934" w:rsidRDefault="000B2E76" w:rsidP="00BC1934">
      <w:pPr>
        <w:pStyle w:val="Listeavsnitt"/>
        <w:numPr>
          <w:ilvl w:val="0"/>
          <w:numId w:val="38"/>
        </w:numPr>
        <w:rPr>
          <w:rFonts w:ascii="Arial" w:hAnsi="Arial" w:cs="Arial"/>
          <w:bCs/>
        </w:rPr>
      </w:pPr>
      <w:r w:rsidRPr="00BC1934">
        <w:rPr>
          <w:rFonts w:ascii="Arial" w:hAnsi="Arial" w:cs="Arial"/>
          <w:bCs/>
        </w:rPr>
        <w:t>Tirsdag 15. desember 2026</w:t>
      </w:r>
    </w:p>
    <w:p w14:paraId="6E95532F" w14:textId="77777777" w:rsidR="00DC7873" w:rsidRDefault="00DC7873" w:rsidP="00957AE9">
      <w:pPr>
        <w:rPr>
          <w:rFonts w:ascii="Arial" w:hAnsi="Arial" w:cs="Arial"/>
          <w:b/>
          <w:bCs/>
        </w:rPr>
      </w:pPr>
    </w:p>
    <w:p w14:paraId="2F41FB4F" w14:textId="7284AD79" w:rsidR="00E96F9D" w:rsidRPr="003E3F61" w:rsidRDefault="003E3F61" w:rsidP="00957AE9">
      <w:pPr>
        <w:rPr>
          <w:rFonts w:ascii="Arial" w:hAnsi="Arial" w:cs="Arial"/>
        </w:rPr>
      </w:pPr>
      <w:r w:rsidRPr="003E3F61">
        <w:rPr>
          <w:rFonts w:ascii="Arial" w:hAnsi="Arial" w:cs="Arial"/>
        </w:rPr>
        <w:t>Møtene starter klokka 10:00</w:t>
      </w:r>
    </w:p>
    <w:p w14:paraId="306B246E" w14:textId="77777777" w:rsidR="00E96F9D" w:rsidRDefault="00E96F9D" w:rsidP="00957AE9">
      <w:pPr>
        <w:rPr>
          <w:rFonts w:ascii="Arial" w:hAnsi="Arial" w:cs="Arial"/>
          <w:b/>
          <w:bCs/>
        </w:rPr>
      </w:pPr>
    </w:p>
    <w:p w14:paraId="5AA73AC7" w14:textId="1E6BC509" w:rsidR="00FB30BF" w:rsidRPr="00D53CEB" w:rsidRDefault="00FB30BF" w:rsidP="00FB30BF">
      <w:pPr>
        <w:rPr>
          <w:rFonts w:ascii="Arial" w:hAnsi="Arial" w:cs="Arial"/>
          <w:i/>
          <w:sz w:val="20"/>
          <w:szCs w:val="20"/>
        </w:rPr>
      </w:pPr>
      <w:r w:rsidRPr="00D53CEB">
        <w:rPr>
          <w:rFonts w:ascii="Arial" w:hAnsi="Arial" w:cs="Arial"/>
          <w:i/>
          <w:sz w:val="20"/>
          <w:szCs w:val="20"/>
        </w:rPr>
        <w:t xml:space="preserve">Melding om vedtak sendt </w:t>
      </w:r>
      <w:r w:rsidR="00D53CEB" w:rsidRPr="00D53CEB">
        <w:rPr>
          <w:rFonts w:ascii="Arial" w:hAnsi="Arial" w:cs="Arial"/>
          <w:i/>
          <w:sz w:val="20"/>
          <w:szCs w:val="20"/>
        </w:rPr>
        <w:t>09.12.</w:t>
      </w:r>
      <w:r w:rsidRPr="00D53CEB">
        <w:rPr>
          <w:rFonts w:ascii="Arial" w:hAnsi="Arial" w:cs="Arial"/>
          <w:i/>
          <w:sz w:val="20"/>
          <w:szCs w:val="20"/>
        </w:rPr>
        <w:t xml:space="preserve">2025 til: </w:t>
      </w:r>
    </w:p>
    <w:p w14:paraId="5C86D25C" w14:textId="77777777" w:rsidR="00FB30BF" w:rsidRPr="00FB30BF" w:rsidRDefault="00FB30BF" w:rsidP="00FB30BF">
      <w:pPr>
        <w:pStyle w:val="Listeavsnitt"/>
        <w:numPr>
          <w:ilvl w:val="0"/>
          <w:numId w:val="44"/>
        </w:numPr>
        <w:rPr>
          <w:rFonts w:ascii="Arial" w:hAnsi="Arial" w:cs="Arial"/>
          <w:b/>
          <w:sz w:val="20"/>
          <w:szCs w:val="20"/>
        </w:rPr>
      </w:pPr>
      <w:r w:rsidRPr="00FB30BF">
        <w:rPr>
          <w:rFonts w:ascii="Arial" w:hAnsi="Arial" w:cs="Arial"/>
          <w:i/>
          <w:sz w:val="20"/>
          <w:szCs w:val="20"/>
        </w:rPr>
        <w:t xml:space="preserve">Sørreisa kommune </w:t>
      </w:r>
      <w:r>
        <w:rPr>
          <w:rFonts w:ascii="Arial" w:hAnsi="Arial" w:cs="Arial"/>
          <w:i/>
          <w:sz w:val="20"/>
          <w:szCs w:val="20"/>
        </w:rPr>
        <w:t xml:space="preserve">v/ </w:t>
      </w:r>
      <w:r w:rsidRPr="00FB30BF">
        <w:rPr>
          <w:rFonts w:ascii="Arial" w:hAnsi="Arial" w:cs="Arial"/>
          <w:i/>
          <w:sz w:val="20"/>
          <w:szCs w:val="20"/>
        </w:rPr>
        <w:t>ordfører</w:t>
      </w:r>
      <w:r>
        <w:rPr>
          <w:rFonts w:ascii="Arial" w:hAnsi="Arial" w:cs="Arial"/>
          <w:i/>
          <w:sz w:val="20"/>
          <w:szCs w:val="20"/>
        </w:rPr>
        <w:t xml:space="preserve"> og kommunedirektør </w:t>
      </w:r>
    </w:p>
    <w:p w14:paraId="72C6D9F7" w14:textId="3CABEC3F" w:rsidR="00FB30BF" w:rsidRPr="00FB30BF" w:rsidRDefault="00FB30BF" w:rsidP="00FB30BF">
      <w:pPr>
        <w:pStyle w:val="Listeavsnitt"/>
        <w:numPr>
          <w:ilvl w:val="0"/>
          <w:numId w:val="4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Kom Rev NORD </w:t>
      </w:r>
    </w:p>
    <w:p w14:paraId="4E8CED04" w14:textId="2772BA12" w:rsidR="00D53CEB" w:rsidRDefault="00D53CEB">
      <w:pPr>
        <w:autoSpaceDE/>
        <w:autoSpaceDN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759092C" w14:textId="77777777" w:rsidR="00935509" w:rsidRPr="00341847" w:rsidRDefault="00935509" w:rsidP="00957AE9">
      <w:pPr>
        <w:rPr>
          <w:rFonts w:ascii="Arial" w:hAnsi="Arial" w:cs="Arial"/>
        </w:rPr>
      </w:pPr>
    </w:p>
    <w:p w14:paraId="50965CDC" w14:textId="0F6D8E18" w:rsidR="00DC7873" w:rsidRPr="00E96F9D" w:rsidRDefault="00FB30BF" w:rsidP="00957AE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SAK </w:t>
      </w:r>
      <w:r w:rsidR="00DC7873" w:rsidRPr="00E96F9D">
        <w:rPr>
          <w:rFonts w:ascii="Arial" w:hAnsi="Arial" w:cs="Arial"/>
          <w:b/>
          <w:bCs/>
        </w:rPr>
        <w:t>35/25</w:t>
      </w:r>
      <w:r w:rsidR="00DC7873" w:rsidRPr="00E96F9D">
        <w:rPr>
          <w:rFonts w:ascii="Arial" w:hAnsi="Arial" w:cs="Arial"/>
          <w:b/>
          <w:bCs/>
        </w:rPr>
        <w:tab/>
      </w:r>
    </w:p>
    <w:p w14:paraId="09209ECD" w14:textId="37614A63" w:rsidR="00DC7873" w:rsidRPr="00E96F9D" w:rsidRDefault="00DC7873" w:rsidP="00957AE9">
      <w:pPr>
        <w:rPr>
          <w:rFonts w:ascii="Arial" w:hAnsi="Arial" w:cs="Arial"/>
          <w:b/>
          <w:bCs/>
        </w:rPr>
      </w:pPr>
      <w:r w:rsidRPr="00E96F9D">
        <w:rPr>
          <w:rFonts w:ascii="Arial" w:hAnsi="Arial" w:cs="Arial"/>
          <w:b/>
          <w:bCs/>
        </w:rPr>
        <w:t>DELTAKELSE PÅ NKRFS KONTROLLUTVALGSKONFERANSE 2026</w:t>
      </w:r>
    </w:p>
    <w:p w14:paraId="01BE2ED3" w14:textId="26A1E676" w:rsidR="003E3F61" w:rsidRPr="00E96F9D" w:rsidRDefault="003E3F61" w:rsidP="00957AE9">
      <w:pPr>
        <w:rPr>
          <w:rFonts w:ascii="Arial" w:hAnsi="Arial" w:cs="Arial"/>
          <w:b/>
        </w:rPr>
      </w:pPr>
    </w:p>
    <w:p w14:paraId="5AB24412" w14:textId="4BC375CB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53BCB8C1" w14:textId="77777777" w:rsidR="00F1610F" w:rsidRPr="00E96F9D" w:rsidRDefault="00F1610F" w:rsidP="00957AE9">
      <w:pPr>
        <w:rPr>
          <w:rFonts w:ascii="Arial" w:hAnsi="Arial" w:cs="Arial"/>
          <w:b/>
        </w:rPr>
      </w:pPr>
    </w:p>
    <w:p w14:paraId="6BBA0FAD" w14:textId="4DD4866B" w:rsidR="00F74791" w:rsidRPr="00E96F9D" w:rsidRDefault="00F74791" w:rsidP="00957AE9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>Saken fremmet med åpen innstilling</w:t>
      </w:r>
    </w:p>
    <w:p w14:paraId="4DF68C6D" w14:textId="77777777" w:rsidR="00DC7873" w:rsidRPr="00E96F9D" w:rsidRDefault="00DC7873" w:rsidP="00957AE9">
      <w:pPr>
        <w:rPr>
          <w:rFonts w:ascii="Arial" w:hAnsi="Arial" w:cs="Arial"/>
        </w:rPr>
      </w:pPr>
    </w:p>
    <w:p w14:paraId="067609CB" w14:textId="77777777" w:rsidR="00DC7873" w:rsidRPr="00E96F9D" w:rsidRDefault="00DC7873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4D781E37" w14:textId="77777777" w:rsidR="00DC7873" w:rsidRDefault="00DC7873" w:rsidP="00957AE9">
      <w:pPr>
        <w:rPr>
          <w:rFonts w:ascii="Arial" w:hAnsi="Arial" w:cs="Arial"/>
        </w:rPr>
      </w:pPr>
    </w:p>
    <w:p w14:paraId="5609050D" w14:textId="77777777" w:rsidR="00BC1934" w:rsidRDefault="003D35C1" w:rsidP="00BC1934">
      <w:pPr>
        <w:rPr>
          <w:rFonts w:ascii="Arial" w:hAnsi="Arial" w:cs="Arial"/>
        </w:rPr>
      </w:pPr>
      <w:r>
        <w:rPr>
          <w:rFonts w:ascii="Arial" w:hAnsi="Arial" w:cs="Arial"/>
        </w:rPr>
        <w:t>Felles forslag til vedtak:</w:t>
      </w:r>
    </w:p>
    <w:p w14:paraId="1578ED7E" w14:textId="77777777" w:rsidR="00BC1934" w:rsidRDefault="00BC1934" w:rsidP="00BC1934">
      <w:pPr>
        <w:rPr>
          <w:rFonts w:ascii="Arial" w:hAnsi="Arial" w:cs="Arial"/>
        </w:rPr>
      </w:pPr>
    </w:p>
    <w:p w14:paraId="1237FFF5" w14:textId="3313B0F8" w:rsidR="00BC1934" w:rsidRDefault="003E3F61" w:rsidP="00BC1934">
      <w:pPr>
        <w:ind w:left="708"/>
        <w:rPr>
          <w:rFonts w:ascii="Arial" w:hAnsi="Arial" w:cs="Arial"/>
          <w:i/>
          <w:iCs/>
        </w:rPr>
      </w:pPr>
      <w:r w:rsidRPr="003D35C1">
        <w:rPr>
          <w:rFonts w:ascii="Arial" w:hAnsi="Arial" w:cs="Arial"/>
          <w:i/>
          <w:iCs/>
        </w:rPr>
        <w:t xml:space="preserve">Kontrollutvalgets leder deltar på NKRFs </w:t>
      </w:r>
      <w:r w:rsidR="00BC1934" w:rsidRPr="003D35C1">
        <w:rPr>
          <w:rFonts w:ascii="Arial" w:hAnsi="Arial" w:cs="Arial"/>
          <w:i/>
          <w:iCs/>
        </w:rPr>
        <w:t>Kontrollutvalgskonferanse</w:t>
      </w:r>
      <w:r w:rsidR="00BC1934">
        <w:rPr>
          <w:rFonts w:ascii="Arial" w:hAnsi="Arial" w:cs="Arial"/>
          <w:i/>
          <w:iCs/>
        </w:rPr>
        <w:t xml:space="preserve"> 2026. </w:t>
      </w:r>
    </w:p>
    <w:p w14:paraId="36A1B72E" w14:textId="77777777" w:rsidR="00BC1934" w:rsidRDefault="00BC1934" w:rsidP="003D35C1">
      <w:pPr>
        <w:ind w:left="708"/>
        <w:rPr>
          <w:rFonts w:ascii="Arial" w:hAnsi="Arial" w:cs="Arial"/>
          <w:i/>
          <w:iCs/>
        </w:rPr>
      </w:pPr>
    </w:p>
    <w:p w14:paraId="3DB2289F" w14:textId="4DD3A495" w:rsidR="00F74791" w:rsidRDefault="003D35C1" w:rsidP="00957AE9">
      <w:pPr>
        <w:rPr>
          <w:rFonts w:ascii="Arial" w:hAnsi="Arial" w:cs="Arial"/>
        </w:rPr>
      </w:pPr>
      <w:r>
        <w:rPr>
          <w:rFonts w:ascii="Arial" w:hAnsi="Arial" w:cs="Arial"/>
        </w:rPr>
        <w:t>Forslag enstemmig vedtatt.</w:t>
      </w:r>
    </w:p>
    <w:p w14:paraId="53285863" w14:textId="77777777" w:rsidR="003D35C1" w:rsidRPr="00E96F9D" w:rsidRDefault="003D35C1" w:rsidP="00957AE9">
      <w:pPr>
        <w:rPr>
          <w:rFonts w:ascii="Arial" w:hAnsi="Arial" w:cs="Arial"/>
        </w:rPr>
      </w:pPr>
    </w:p>
    <w:p w14:paraId="142C1068" w14:textId="419A315E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Vedtak</w:t>
      </w:r>
      <w:r w:rsidR="005E21BE">
        <w:rPr>
          <w:rFonts w:ascii="Arial" w:hAnsi="Arial" w:cs="Arial"/>
          <w:b/>
        </w:rPr>
        <w:t>:</w:t>
      </w:r>
    </w:p>
    <w:p w14:paraId="0CCFA320" w14:textId="77777777" w:rsidR="00BC1934" w:rsidRDefault="00BC1934" w:rsidP="00BC1934">
      <w:pPr>
        <w:rPr>
          <w:rFonts w:ascii="Arial" w:hAnsi="Arial" w:cs="Arial"/>
          <w:i/>
          <w:iCs/>
        </w:rPr>
      </w:pPr>
    </w:p>
    <w:p w14:paraId="50E64DA1" w14:textId="775ED99F" w:rsidR="00DC7873" w:rsidRPr="00BC1934" w:rsidRDefault="00BC1934" w:rsidP="00BC1934">
      <w:pPr>
        <w:rPr>
          <w:rFonts w:ascii="Arial" w:hAnsi="Arial" w:cs="Arial"/>
        </w:rPr>
      </w:pPr>
      <w:r w:rsidRPr="00BC1934">
        <w:rPr>
          <w:rFonts w:ascii="Arial" w:hAnsi="Arial" w:cs="Arial"/>
        </w:rPr>
        <w:t xml:space="preserve">Kontrollutvalgets leder deltar på NKRFs Kontrollutvalgskonferanse 2026. </w:t>
      </w:r>
    </w:p>
    <w:p w14:paraId="3E406079" w14:textId="5DC1127E" w:rsidR="00935509" w:rsidRPr="00436538" w:rsidRDefault="00935509" w:rsidP="00436538">
      <w:pPr>
        <w:rPr>
          <w:rFonts w:ascii="Arial" w:hAnsi="Arial" w:cs="Arial"/>
          <w:b/>
          <w:sz w:val="20"/>
          <w:szCs w:val="20"/>
        </w:rPr>
      </w:pPr>
      <w:r w:rsidRPr="00436538">
        <w:rPr>
          <w:rFonts w:ascii="Arial" w:hAnsi="Arial" w:cs="Arial"/>
          <w:i/>
          <w:sz w:val="20"/>
          <w:szCs w:val="20"/>
        </w:rPr>
        <w:t xml:space="preserve"> </w:t>
      </w:r>
    </w:p>
    <w:p w14:paraId="673DF4F2" w14:textId="77777777" w:rsidR="00935509" w:rsidRDefault="00935509" w:rsidP="00957AE9">
      <w:pPr>
        <w:rPr>
          <w:rFonts w:ascii="Arial" w:hAnsi="Arial" w:cs="Arial"/>
          <w:b/>
        </w:rPr>
      </w:pPr>
    </w:p>
    <w:p w14:paraId="7AE75EC5" w14:textId="650E71AD" w:rsidR="00DC7873" w:rsidRPr="00E96F9D" w:rsidRDefault="00935509" w:rsidP="00957A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SAK </w:t>
      </w:r>
      <w:r w:rsidR="00DC7873" w:rsidRPr="00E96F9D">
        <w:rPr>
          <w:rFonts w:ascii="Arial" w:hAnsi="Arial" w:cs="Arial"/>
          <w:b/>
        </w:rPr>
        <w:t>36/25</w:t>
      </w:r>
      <w:r w:rsidR="00DC7873" w:rsidRPr="00E96F9D">
        <w:rPr>
          <w:rFonts w:ascii="Arial" w:hAnsi="Arial" w:cs="Arial"/>
          <w:b/>
        </w:rPr>
        <w:tab/>
      </w:r>
    </w:p>
    <w:p w14:paraId="772F6291" w14:textId="7D427DF7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REFERATSAKER</w:t>
      </w:r>
    </w:p>
    <w:p w14:paraId="6D40B470" w14:textId="77777777" w:rsidR="00DC7873" w:rsidRPr="00E96F9D" w:rsidRDefault="00DC7873" w:rsidP="00957AE9">
      <w:pPr>
        <w:rPr>
          <w:rFonts w:ascii="Arial" w:hAnsi="Arial" w:cs="Arial"/>
          <w:b/>
        </w:rPr>
      </w:pPr>
    </w:p>
    <w:p w14:paraId="6D7A844D" w14:textId="77777777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3A239FE5" w14:textId="77777777" w:rsidR="00F74791" w:rsidRPr="00E96F9D" w:rsidRDefault="00F74791" w:rsidP="00957AE9">
      <w:pPr>
        <w:rPr>
          <w:rFonts w:ascii="Arial" w:hAnsi="Arial" w:cs="Arial"/>
          <w:b/>
        </w:rPr>
      </w:pPr>
    </w:p>
    <w:p w14:paraId="0B83A1E6" w14:textId="4AB11535" w:rsidR="00F74791" w:rsidRPr="00E96F9D" w:rsidRDefault="00F74791" w:rsidP="00957AE9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>Kontrollutvalget tar sakene til orientering</w:t>
      </w:r>
    </w:p>
    <w:p w14:paraId="7905F9C9" w14:textId="77777777" w:rsidR="00DC7873" w:rsidRPr="00E96F9D" w:rsidRDefault="00DC7873" w:rsidP="00957AE9">
      <w:pPr>
        <w:rPr>
          <w:rFonts w:ascii="Arial" w:hAnsi="Arial" w:cs="Arial"/>
        </w:rPr>
      </w:pPr>
    </w:p>
    <w:p w14:paraId="754C8D40" w14:textId="77777777" w:rsidR="00DC7873" w:rsidRPr="00E96F9D" w:rsidRDefault="00DC7873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14D3CC8F" w14:textId="77777777" w:rsidR="00DC7873" w:rsidRDefault="00DC7873" w:rsidP="00957AE9">
      <w:pPr>
        <w:rPr>
          <w:rFonts w:ascii="Arial" w:hAnsi="Arial" w:cs="Arial"/>
        </w:rPr>
      </w:pPr>
    </w:p>
    <w:p w14:paraId="7E762E34" w14:textId="6BBC061E" w:rsidR="00BC1934" w:rsidRDefault="00BC1934" w:rsidP="00957A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Ordfører redegjorde for aktuelle saker. </w:t>
      </w:r>
    </w:p>
    <w:p w14:paraId="638352D8" w14:textId="77777777" w:rsidR="00BC1934" w:rsidRDefault="00BC1934" w:rsidP="00957AE9">
      <w:pPr>
        <w:rPr>
          <w:rFonts w:ascii="Arial" w:hAnsi="Arial" w:cs="Arial"/>
        </w:rPr>
      </w:pPr>
    </w:p>
    <w:p w14:paraId="1F230F38" w14:textId="16D77A81" w:rsidR="003D35C1" w:rsidRPr="00E96F9D" w:rsidRDefault="003D35C1" w:rsidP="00957AE9">
      <w:pPr>
        <w:rPr>
          <w:rFonts w:ascii="Arial" w:hAnsi="Arial" w:cs="Arial"/>
        </w:rPr>
      </w:pPr>
      <w:r>
        <w:rPr>
          <w:rFonts w:ascii="Arial" w:hAnsi="Arial" w:cs="Arial"/>
        </w:rPr>
        <w:t>Innstillingen enstemmig vedtatt.</w:t>
      </w:r>
    </w:p>
    <w:p w14:paraId="1C5B4A9D" w14:textId="77777777" w:rsidR="00DC7873" w:rsidRPr="00E96F9D" w:rsidRDefault="00DC7873" w:rsidP="00957AE9">
      <w:pPr>
        <w:rPr>
          <w:rFonts w:ascii="Arial" w:hAnsi="Arial" w:cs="Arial"/>
        </w:rPr>
      </w:pPr>
    </w:p>
    <w:p w14:paraId="754A3981" w14:textId="73A58671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Vedtak</w:t>
      </w:r>
      <w:r w:rsidR="005E21BE">
        <w:rPr>
          <w:rFonts w:ascii="Arial" w:hAnsi="Arial" w:cs="Arial"/>
          <w:b/>
        </w:rPr>
        <w:t>:</w:t>
      </w:r>
    </w:p>
    <w:p w14:paraId="74B70713" w14:textId="45A6400A" w:rsidR="003E3F61" w:rsidRDefault="003E3F61" w:rsidP="00957AE9">
      <w:pPr>
        <w:rPr>
          <w:rFonts w:ascii="Arial" w:hAnsi="Arial" w:cs="Arial"/>
          <w:bCs/>
        </w:rPr>
      </w:pPr>
    </w:p>
    <w:p w14:paraId="436DAE5B" w14:textId="77777777" w:rsidR="003D35C1" w:rsidRPr="00E96F9D" w:rsidRDefault="003D35C1" w:rsidP="003D35C1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>Kontrollutvalget tar sakene til orientering</w:t>
      </w:r>
    </w:p>
    <w:p w14:paraId="1284DD69" w14:textId="77777777" w:rsidR="003D35C1" w:rsidRDefault="003D35C1" w:rsidP="00957AE9">
      <w:pPr>
        <w:rPr>
          <w:rFonts w:ascii="Arial" w:hAnsi="Arial" w:cs="Arial"/>
          <w:bCs/>
        </w:rPr>
      </w:pPr>
    </w:p>
    <w:p w14:paraId="2E7E88F5" w14:textId="190085CE" w:rsidR="00DC7873" w:rsidRPr="00E96F9D" w:rsidRDefault="00FB30BF" w:rsidP="00957A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SAK </w:t>
      </w:r>
      <w:r w:rsidR="00DC7873" w:rsidRPr="00E96F9D">
        <w:rPr>
          <w:rFonts w:ascii="Arial" w:hAnsi="Arial" w:cs="Arial"/>
          <w:b/>
        </w:rPr>
        <w:t>37/25</w:t>
      </w:r>
      <w:r w:rsidR="00DC7873" w:rsidRPr="00E96F9D">
        <w:rPr>
          <w:rFonts w:ascii="Arial" w:hAnsi="Arial" w:cs="Arial"/>
          <w:b/>
        </w:rPr>
        <w:tab/>
      </w:r>
    </w:p>
    <w:p w14:paraId="2D40BA7E" w14:textId="36C5FC64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EVENTUELT</w:t>
      </w:r>
    </w:p>
    <w:p w14:paraId="2355A94A" w14:textId="77777777" w:rsidR="00957AE9" w:rsidRPr="00E96F9D" w:rsidRDefault="00957AE9" w:rsidP="00957AE9">
      <w:pPr>
        <w:rPr>
          <w:rFonts w:ascii="Arial" w:hAnsi="Arial" w:cs="Arial"/>
          <w:b/>
        </w:rPr>
      </w:pPr>
    </w:p>
    <w:p w14:paraId="55699D60" w14:textId="77777777" w:rsidR="00DC7873" w:rsidRPr="00E96F9D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29B93B71" w14:textId="77777777" w:rsidR="00DC7873" w:rsidRPr="00E96F9D" w:rsidRDefault="00DC7873" w:rsidP="00957AE9">
      <w:pPr>
        <w:rPr>
          <w:rFonts w:ascii="Arial" w:hAnsi="Arial" w:cs="Arial"/>
        </w:rPr>
      </w:pPr>
    </w:p>
    <w:p w14:paraId="1056633C" w14:textId="43FE9030" w:rsidR="00F74791" w:rsidRPr="00E96F9D" w:rsidRDefault="00FB30BF" w:rsidP="00957AE9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F74791" w:rsidRPr="00E96F9D">
        <w:rPr>
          <w:rFonts w:ascii="Arial" w:hAnsi="Arial" w:cs="Arial"/>
        </w:rPr>
        <w:t>Saken fremmet med åpen innstilling</w:t>
      </w:r>
      <w:r>
        <w:rPr>
          <w:rFonts w:ascii="Arial" w:hAnsi="Arial" w:cs="Arial"/>
        </w:rPr>
        <w:t>)</w:t>
      </w:r>
    </w:p>
    <w:p w14:paraId="5CFB0AFA" w14:textId="77777777" w:rsidR="00957AE9" w:rsidRPr="00E96F9D" w:rsidRDefault="00957AE9" w:rsidP="00957AE9">
      <w:pPr>
        <w:rPr>
          <w:rFonts w:ascii="Arial" w:hAnsi="Arial" w:cs="Arial"/>
        </w:rPr>
      </w:pPr>
    </w:p>
    <w:p w14:paraId="33C0EE0C" w14:textId="2D8B32E7" w:rsidR="00DC7873" w:rsidRDefault="00DC7873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Behandling:</w:t>
      </w:r>
    </w:p>
    <w:p w14:paraId="756AA4AF" w14:textId="77777777" w:rsidR="00341847" w:rsidRPr="00E96F9D" w:rsidRDefault="00341847" w:rsidP="00957AE9">
      <w:pPr>
        <w:rPr>
          <w:rFonts w:ascii="Arial" w:hAnsi="Arial" w:cs="Arial"/>
        </w:rPr>
      </w:pPr>
    </w:p>
    <w:p w14:paraId="388C3DCB" w14:textId="1FD23DBC" w:rsidR="000B2E76" w:rsidRDefault="00FB30BF" w:rsidP="00957AE9">
      <w:pPr>
        <w:rPr>
          <w:rFonts w:ascii="Arial" w:hAnsi="Arial" w:cs="Arial"/>
          <w:bCs/>
        </w:rPr>
      </w:pPr>
      <w:r w:rsidRPr="00FB30BF">
        <w:rPr>
          <w:rFonts w:ascii="Arial" w:hAnsi="Arial" w:cs="Arial"/>
          <w:bCs/>
        </w:rPr>
        <w:t xml:space="preserve">Ingen saker </w:t>
      </w:r>
    </w:p>
    <w:p w14:paraId="1208648B" w14:textId="77777777" w:rsidR="00341847" w:rsidRDefault="00341847" w:rsidP="00957AE9">
      <w:pPr>
        <w:rPr>
          <w:rFonts w:ascii="Arial" w:hAnsi="Arial" w:cs="Arial"/>
          <w:bCs/>
        </w:rPr>
      </w:pPr>
    </w:p>
    <w:p w14:paraId="6921F69D" w14:textId="4D493894" w:rsidR="00341847" w:rsidRPr="00341847" w:rsidRDefault="00341847" w:rsidP="00957AE9">
      <w:pPr>
        <w:rPr>
          <w:rFonts w:ascii="Arial" w:hAnsi="Arial" w:cs="Arial"/>
          <w:b/>
        </w:rPr>
      </w:pPr>
      <w:r w:rsidRPr="00341847">
        <w:rPr>
          <w:rFonts w:ascii="Arial" w:hAnsi="Arial" w:cs="Arial"/>
          <w:b/>
        </w:rPr>
        <w:t>Vedtak:</w:t>
      </w:r>
    </w:p>
    <w:p w14:paraId="2CCE253A" w14:textId="77777777" w:rsidR="00341847" w:rsidRDefault="00341847" w:rsidP="00957AE9">
      <w:pPr>
        <w:rPr>
          <w:rFonts w:ascii="Arial" w:hAnsi="Arial" w:cs="Arial"/>
          <w:bCs/>
        </w:rPr>
      </w:pPr>
    </w:p>
    <w:p w14:paraId="39AB5798" w14:textId="4677EA3C" w:rsidR="00341847" w:rsidRDefault="00341847" w:rsidP="00957AE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Saken avkom ikke vedtak.</w:t>
      </w:r>
    </w:p>
    <w:p w14:paraId="1B974EC1" w14:textId="77777777" w:rsidR="00341847" w:rsidRPr="00FB30BF" w:rsidRDefault="00341847" w:rsidP="00957AE9">
      <w:pPr>
        <w:rPr>
          <w:rFonts w:ascii="Arial" w:hAnsi="Arial" w:cs="Arial"/>
          <w:bCs/>
        </w:rPr>
      </w:pPr>
    </w:p>
    <w:p w14:paraId="4AE28B8E" w14:textId="7B48A40C" w:rsidR="00D84BFB" w:rsidRPr="00E96F9D" w:rsidRDefault="00FB30BF" w:rsidP="00D84B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SAK </w:t>
      </w:r>
      <w:r w:rsidR="00D84BFB" w:rsidRPr="00E96F9D">
        <w:rPr>
          <w:rFonts w:ascii="Arial" w:hAnsi="Arial" w:cs="Arial"/>
          <w:b/>
        </w:rPr>
        <w:t>38/25</w:t>
      </w:r>
    </w:p>
    <w:p w14:paraId="7010B028" w14:textId="77777777" w:rsidR="00D84BFB" w:rsidRPr="00E96F9D" w:rsidRDefault="00D84BFB" w:rsidP="00D84BFB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RESULTAT ETTER</w:t>
      </w:r>
      <w:r w:rsidRPr="00E96F9D">
        <w:rPr>
          <w:rFonts w:ascii="Arial" w:hAnsi="Arial" w:cs="Arial"/>
          <w:b/>
          <w:sz w:val="28"/>
          <w:szCs w:val="28"/>
        </w:rPr>
        <w:t xml:space="preserve"> </w:t>
      </w:r>
      <w:r w:rsidRPr="00E96F9D">
        <w:rPr>
          <w:rFonts w:ascii="Arial" w:hAnsi="Arial" w:cs="Arial"/>
          <w:b/>
        </w:rPr>
        <w:t>FORENKLET ETTERLEVELSEKONTROLL (FEK) 2024- SØRREISA KOMMUNE</w:t>
      </w:r>
    </w:p>
    <w:p w14:paraId="4B42EC1C" w14:textId="77777777" w:rsidR="00D84BFB" w:rsidRPr="00E96F9D" w:rsidRDefault="00D84BFB" w:rsidP="00D84BFB">
      <w:pPr>
        <w:rPr>
          <w:rFonts w:ascii="Arial" w:hAnsi="Arial" w:cs="Arial"/>
          <w:b/>
        </w:rPr>
      </w:pPr>
    </w:p>
    <w:p w14:paraId="6168D87E" w14:textId="77777777" w:rsidR="00D84BFB" w:rsidRPr="00E96F9D" w:rsidRDefault="00D84BFB" w:rsidP="00D84BFB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0E465050" w14:textId="77777777" w:rsidR="00D84BFB" w:rsidRPr="00E96F9D" w:rsidRDefault="00D84BFB" w:rsidP="00D84BFB">
      <w:pPr>
        <w:rPr>
          <w:rFonts w:ascii="Arial" w:hAnsi="Arial" w:cs="Arial"/>
          <w:b/>
        </w:rPr>
      </w:pPr>
    </w:p>
    <w:p w14:paraId="5F7CFE03" w14:textId="77777777" w:rsidR="00341847" w:rsidRPr="00341847" w:rsidRDefault="00341847" w:rsidP="00341847">
      <w:pPr>
        <w:pStyle w:val="Listeavsnitt"/>
        <w:numPr>
          <w:ilvl w:val="0"/>
          <w:numId w:val="47"/>
        </w:numPr>
        <w:rPr>
          <w:rFonts w:ascii="Arial" w:hAnsi="Arial" w:cs="Arial"/>
        </w:rPr>
      </w:pPr>
      <w:r w:rsidRPr="00341847">
        <w:rPr>
          <w:rFonts w:ascii="Arial" w:hAnsi="Arial" w:cs="Arial"/>
        </w:rPr>
        <w:t xml:space="preserve">Kontrollutvalget tar revisors rapportering til orientering.  </w:t>
      </w:r>
    </w:p>
    <w:p w14:paraId="592999AC" w14:textId="77777777" w:rsidR="00341847" w:rsidRPr="00341847" w:rsidRDefault="00341847" w:rsidP="00341847">
      <w:pPr>
        <w:pStyle w:val="Listeavsnitt"/>
        <w:numPr>
          <w:ilvl w:val="0"/>
          <w:numId w:val="47"/>
        </w:numPr>
        <w:rPr>
          <w:rFonts w:ascii="Arial" w:hAnsi="Arial" w:cs="Arial"/>
        </w:rPr>
      </w:pPr>
      <w:r w:rsidRPr="00341847">
        <w:rPr>
          <w:rFonts w:ascii="Arial" w:hAnsi="Arial" w:cs="Arial"/>
        </w:rPr>
        <w:t xml:space="preserve">Kontrollutvalget legger til grunn at kommunedirektør i sin økonomirapportering til kommunestyret orienterer om fordeling av lån i henholdsvis fast og flytende rente.  </w:t>
      </w:r>
    </w:p>
    <w:p w14:paraId="6CA7B1E2" w14:textId="77777777" w:rsidR="00FB30BF" w:rsidRPr="00FB30BF" w:rsidRDefault="00FB30BF" w:rsidP="00FB30BF">
      <w:pPr>
        <w:pStyle w:val="Listeavsnitt"/>
        <w:rPr>
          <w:rFonts w:ascii="Arial" w:hAnsi="Arial" w:cs="Arial"/>
          <w:bCs/>
        </w:rPr>
      </w:pPr>
    </w:p>
    <w:p w14:paraId="6B2AD346" w14:textId="77777777" w:rsidR="00D84BFB" w:rsidRPr="00E96F9D" w:rsidRDefault="00D84BFB" w:rsidP="00D84BFB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64F80263" w14:textId="77777777" w:rsidR="00D84BFB" w:rsidRPr="00E96F9D" w:rsidRDefault="00D84BFB" w:rsidP="00D84BFB">
      <w:pPr>
        <w:rPr>
          <w:rFonts w:ascii="Arial" w:hAnsi="Arial" w:cs="Arial"/>
        </w:rPr>
      </w:pPr>
    </w:p>
    <w:p w14:paraId="198087C7" w14:textId="2C690C9E" w:rsidR="00D84BFB" w:rsidRDefault="00FB30BF" w:rsidP="00D84B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Revisor </w:t>
      </w:r>
      <w:r w:rsidR="00D84BFB" w:rsidRPr="00E96F9D">
        <w:rPr>
          <w:rFonts w:ascii="Arial" w:hAnsi="Arial" w:cs="Arial"/>
        </w:rPr>
        <w:t>orienterte om funn og konklusjon etter forenklet etterlevelseskontroll 2024</w:t>
      </w:r>
      <w:r w:rsidR="00A816F2">
        <w:rPr>
          <w:rFonts w:ascii="Arial" w:hAnsi="Arial" w:cs="Arial"/>
        </w:rPr>
        <w:t>.</w:t>
      </w:r>
    </w:p>
    <w:p w14:paraId="4B8CF615" w14:textId="77777777" w:rsidR="006E64A3" w:rsidRDefault="006E64A3" w:rsidP="00D84BFB">
      <w:pPr>
        <w:rPr>
          <w:rFonts w:ascii="Arial" w:hAnsi="Arial" w:cs="Arial"/>
        </w:rPr>
      </w:pPr>
    </w:p>
    <w:p w14:paraId="0F01CDDC" w14:textId="5890C921" w:rsidR="00341847" w:rsidRDefault="00341847" w:rsidP="00D84BFB">
      <w:pPr>
        <w:rPr>
          <w:rFonts w:ascii="Arial" w:hAnsi="Arial" w:cs="Arial"/>
        </w:rPr>
      </w:pPr>
      <w:r>
        <w:rPr>
          <w:rFonts w:ascii="Arial" w:hAnsi="Arial" w:cs="Arial"/>
        </w:rPr>
        <w:t>Felles forslag til nytt punkt 2:</w:t>
      </w:r>
    </w:p>
    <w:p w14:paraId="00511EBE" w14:textId="53431AE2" w:rsidR="00B87D95" w:rsidRPr="00E96F9D" w:rsidRDefault="00B87D95" w:rsidP="00D84BFB">
      <w:pPr>
        <w:rPr>
          <w:rFonts w:ascii="Arial" w:hAnsi="Arial" w:cs="Arial"/>
        </w:rPr>
      </w:pPr>
    </w:p>
    <w:p w14:paraId="3896E6D9" w14:textId="77777777" w:rsidR="00341847" w:rsidRPr="00341847" w:rsidRDefault="00341847" w:rsidP="00341847">
      <w:pPr>
        <w:pStyle w:val="Listeavsnitt"/>
        <w:rPr>
          <w:rFonts w:ascii="Arial" w:hAnsi="Arial" w:cs="Arial"/>
          <w:b/>
          <w:i/>
          <w:iCs/>
        </w:rPr>
      </w:pPr>
      <w:r w:rsidRPr="00341847">
        <w:rPr>
          <w:rFonts w:ascii="Arial" w:hAnsi="Arial" w:cs="Arial"/>
          <w:bCs/>
          <w:i/>
          <w:iCs/>
        </w:rPr>
        <w:t>Kontrollutvalget orienterer kommunestyret om funn i forenklet etterlevelseskontroll i utvalgets årsrapport.</w:t>
      </w:r>
    </w:p>
    <w:p w14:paraId="72E5A1C6" w14:textId="77777777" w:rsidR="00D84BFB" w:rsidRDefault="00D84BFB" w:rsidP="00D84BFB">
      <w:pPr>
        <w:rPr>
          <w:rFonts w:ascii="Arial" w:hAnsi="Arial" w:cs="Arial"/>
        </w:rPr>
      </w:pPr>
    </w:p>
    <w:p w14:paraId="23BF381C" w14:textId="1D9EC4E5" w:rsidR="00341847" w:rsidRDefault="00341847" w:rsidP="00D84BFB">
      <w:pPr>
        <w:rPr>
          <w:rFonts w:ascii="Arial" w:hAnsi="Arial" w:cs="Arial"/>
        </w:rPr>
      </w:pPr>
      <w:r>
        <w:rPr>
          <w:rFonts w:ascii="Arial" w:hAnsi="Arial" w:cs="Arial"/>
        </w:rPr>
        <w:t>Innstillingens punkt 1 og nytt punkt 2 enstemmig vedtatt</w:t>
      </w:r>
    </w:p>
    <w:p w14:paraId="2AE9A163" w14:textId="77777777" w:rsidR="00341847" w:rsidRPr="00341847" w:rsidRDefault="00341847" w:rsidP="00D84BFB">
      <w:pPr>
        <w:rPr>
          <w:rFonts w:ascii="Arial" w:hAnsi="Arial" w:cs="Arial"/>
        </w:rPr>
      </w:pPr>
    </w:p>
    <w:p w14:paraId="6E7C29E1" w14:textId="62180F90" w:rsidR="00D84BFB" w:rsidRDefault="00D84BFB" w:rsidP="00D84BFB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Vedtak</w:t>
      </w:r>
      <w:r w:rsidR="005E21BE">
        <w:rPr>
          <w:rFonts w:ascii="Arial" w:hAnsi="Arial" w:cs="Arial"/>
          <w:b/>
        </w:rPr>
        <w:t>:</w:t>
      </w:r>
    </w:p>
    <w:p w14:paraId="1508C41B" w14:textId="77777777" w:rsidR="00A816F2" w:rsidRPr="00E96F9D" w:rsidRDefault="00A816F2" w:rsidP="00D84BFB">
      <w:pPr>
        <w:rPr>
          <w:rFonts w:ascii="Arial" w:hAnsi="Arial" w:cs="Arial"/>
          <w:b/>
        </w:rPr>
      </w:pPr>
    </w:p>
    <w:p w14:paraId="2C5F8DCE" w14:textId="1C9238CC" w:rsidR="00D84BFB" w:rsidRPr="00FB30BF" w:rsidRDefault="00D84BFB" w:rsidP="00FB30BF">
      <w:pPr>
        <w:pStyle w:val="Listeavsnitt"/>
        <w:numPr>
          <w:ilvl w:val="0"/>
          <w:numId w:val="43"/>
        </w:numPr>
        <w:rPr>
          <w:rFonts w:ascii="Arial" w:hAnsi="Arial" w:cs="Arial"/>
          <w:bCs/>
        </w:rPr>
      </w:pPr>
      <w:r w:rsidRPr="00FB30BF">
        <w:rPr>
          <w:rFonts w:ascii="Arial" w:hAnsi="Arial" w:cs="Arial"/>
          <w:bCs/>
        </w:rPr>
        <w:t xml:space="preserve">Kontrollutvalget tar revisors rapportering til orientering. </w:t>
      </w:r>
    </w:p>
    <w:p w14:paraId="1195EBB2" w14:textId="77777777" w:rsidR="00FB30BF" w:rsidRDefault="00FB30BF" w:rsidP="00D84BFB">
      <w:pPr>
        <w:rPr>
          <w:rFonts w:ascii="Arial" w:hAnsi="Arial" w:cs="Arial"/>
          <w:bCs/>
        </w:rPr>
      </w:pPr>
    </w:p>
    <w:p w14:paraId="0D07050E" w14:textId="03681FCD" w:rsidR="00D84BFB" w:rsidRPr="00FB30BF" w:rsidRDefault="00D84BFB" w:rsidP="00FB30BF">
      <w:pPr>
        <w:pStyle w:val="Listeavsnitt"/>
        <w:numPr>
          <w:ilvl w:val="0"/>
          <w:numId w:val="43"/>
        </w:numPr>
        <w:rPr>
          <w:rFonts w:ascii="Arial" w:hAnsi="Arial" w:cs="Arial"/>
          <w:b/>
        </w:rPr>
      </w:pPr>
      <w:r w:rsidRPr="00FB30BF">
        <w:rPr>
          <w:rFonts w:ascii="Arial" w:hAnsi="Arial" w:cs="Arial"/>
          <w:bCs/>
        </w:rPr>
        <w:t xml:space="preserve">Kontrollutvalget orienterer kommunestyret </w:t>
      </w:r>
      <w:r w:rsidR="00935509">
        <w:rPr>
          <w:rFonts w:ascii="Arial" w:hAnsi="Arial" w:cs="Arial"/>
          <w:bCs/>
        </w:rPr>
        <w:t>om</w:t>
      </w:r>
      <w:r w:rsidRPr="00FB30BF">
        <w:rPr>
          <w:rFonts w:ascii="Arial" w:hAnsi="Arial" w:cs="Arial"/>
          <w:bCs/>
        </w:rPr>
        <w:t xml:space="preserve"> funn i forenklet etterlevelseskontroll i utvalgets årsrapport.</w:t>
      </w:r>
    </w:p>
    <w:p w14:paraId="12DA2229" w14:textId="7E74EC1A" w:rsidR="006E64A3" w:rsidRPr="00436538" w:rsidRDefault="00D84BFB" w:rsidP="00957AE9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 xml:space="preserve"> </w:t>
      </w:r>
    </w:p>
    <w:p w14:paraId="1E21F760" w14:textId="3FEAE12F" w:rsidR="00957AE9" w:rsidRPr="00E96F9D" w:rsidRDefault="00FB30BF" w:rsidP="00957A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SAK </w:t>
      </w:r>
      <w:r w:rsidR="00957AE9" w:rsidRPr="00E96F9D">
        <w:rPr>
          <w:rFonts w:ascii="Arial" w:hAnsi="Arial" w:cs="Arial"/>
          <w:b/>
        </w:rPr>
        <w:t>3</w:t>
      </w:r>
      <w:r w:rsidR="00B87D95">
        <w:rPr>
          <w:rFonts w:ascii="Arial" w:hAnsi="Arial" w:cs="Arial"/>
          <w:b/>
        </w:rPr>
        <w:t>9</w:t>
      </w:r>
      <w:r w:rsidR="00957AE9" w:rsidRPr="00E96F9D">
        <w:rPr>
          <w:rFonts w:ascii="Arial" w:hAnsi="Arial" w:cs="Arial"/>
          <w:b/>
        </w:rPr>
        <w:t>/25</w:t>
      </w:r>
    </w:p>
    <w:p w14:paraId="6FE94A21" w14:textId="5225FB79" w:rsidR="00957AE9" w:rsidRPr="00E96F9D" w:rsidRDefault="00957AE9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FORENKLET ETTERLEVELSEKONTROLL</w:t>
      </w:r>
      <w:r w:rsidR="006E64A3">
        <w:rPr>
          <w:rFonts w:ascii="Arial" w:hAnsi="Arial" w:cs="Arial"/>
          <w:b/>
        </w:rPr>
        <w:t xml:space="preserve"> 2025 - UTVELGELSE AV PROSJEKT</w:t>
      </w:r>
      <w:r w:rsidRPr="00E96F9D">
        <w:rPr>
          <w:rFonts w:ascii="Arial" w:hAnsi="Arial" w:cs="Arial"/>
          <w:b/>
        </w:rPr>
        <w:t xml:space="preserve"> </w:t>
      </w:r>
    </w:p>
    <w:p w14:paraId="2248942F" w14:textId="77777777" w:rsidR="00DC7873" w:rsidRPr="00E96F9D" w:rsidRDefault="00DC7873" w:rsidP="00957AE9">
      <w:pPr>
        <w:rPr>
          <w:rFonts w:ascii="Arial" w:hAnsi="Arial" w:cs="Arial"/>
          <w:b/>
        </w:rPr>
      </w:pPr>
    </w:p>
    <w:p w14:paraId="24E800CE" w14:textId="77777777" w:rsidR="00957AE9" w:rsidRPr="00E96F9D" w:rsidRDefault="00957AE9" w:rsidP="00957AE9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t>Innstilling:</w:t>
      </w:r>
    </w:p>
    <w:p w14:paraId="3CE455ED" w14:textId="77777777" w:rsidR="000E2D31" w:rsidRPr="00E96F9D" w:rsidRDefault="000E2D31" w:rsidP="000E2D31">
      <w:pPr>
        <w:rPr>
          <w:rFonts w:ascii="Arial" w:hAnsi="Arial" w:cs="Arial"/>
          <w:b/>
        </w:rPr>
      </w:pPr>
    </w:p>
    <w:p w14:paraId="7533F278" w14:textId="04AD982D" w:rsidR="000E2D31" w:rsidRPr="00E96F9D" w:rsidRDefault="000E2D31" w:rsidP="000E2D31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>Kontrollutvalget tar revisors rapportering til orientering</w:t>
      </w:r>
    </w:p>
    <w:p w14:paraId="3467913C" w14:textId="77777777" w:rsidR="00957AE9" w:rsidRPr="00E96F9D" w:rsidRDefault="00957AE9" w:rsidP="00957AE9">
      <w:pPr>
        <w:rPr>
          <w:rFonts w:ascii="Arial" w:hAnsi="Arial" w:cs="Arial"/>
        </w:rPr>
      </w:pPr>
    </w:p>
    <w:p w14:paraId="043B7B59" w14:textId="77777777" w:rsidR="00957AE9" w:rsidRPr="00E96F9D" w:rsidRDefault="00957AE9" w:rsidP="00957AE9">
      <w:pPr>
        <w:rPr>
          <w:rFonts w:ascii="Arial" w:hAnsi="Arial" w:cs="Arial"/>
        </w:rPr>
      </w:pPr>
      <w:r w:rsidRPr="00E96F9D">
        <w:rPr>
          <w:rFonts w:ascii="Arial" w:hAnsi="Arial" w:cs="Arial"/>
          <w:b/>
        </w:rPr>
        <w:t>Behandling:</w:t>
      </w:r>
    </w:p>
    <w:p w14:paraId="78F7C2EC" w14:textId="77777777" w:rsidR="00957AE9" w:rsidRPr="00E96F9D" w:rsidRDefault="00957AE9" w:rsidP="00957AE9">
      <w:pPr>
        <w:rPr>
          <w:rFonts w:ascii="Arial" w:hAnsi="Arial" w:cs="Arial"/>
        </w:rPr>
      </w:pPr>
    </w:p>
    <w:p w14:paraId="08DC3C3D" w14:textId="416C5F0C" w:rsidR="000E2D31" w:rsidRDefault="000E2D31" w:rsidP="000E2D31">
      <w:pPr>
        <w:rPr>
          <w:rFonts w:ascii="Arial" w:hAnsi="Arial" w:cs="Arial"/>
        </w:rPr>
      </w:pPr>
      <w:r w:rsidRPr="00E96F9D">
        <w:rPr>
          <w:rFonts w:ascii="Arial" w:hAnsi="Arial" w:cs="Arial"/>
        </w:rPr>
        <w:t xml:space="preserve">Kontaktrevisor orienterte </w:t>
      </w:r>
      <w:r w:rsidR="00B4686E" w:rsidRPr="00E96F9D">
        <w:rPr>
          <w:rFonts w:ascii="Arial" w:hAnsi="Arial" w:cs="Arial"/>
        </w:rPr>
        <w:t xml:space="preserve">om </w:t>
      </w:r>
      <w:r w:rsidRPr="00E96F9D">
        <w:rPr>
          <w:rFonts w:ascii="Arial" w:hAnsi="Arial" w:cs="Arial"/>
        </w:rPr>
        <w:t>revisors vurderinger som legges til grunn for utvelgelse av nytt revisjonsprosjekt.</w:t>
      </w:r>
    </w:p>
    <w:p w14:paraId="24C9ACF2" w14:textId="77777777" w:rsidR="00A816F2" w:rsidRDefault="00A816F2" w:rsidP="000E2D31">
      <w:pPr>
        <w:rPr>
          <w:rFonts w:ascii="Arial" w:hAnsi="Arial" w:cs="Arial"/>
        </w:rPr>
      </w:pPr>
    </w:p>
    <w:p w14:paraId="5AFFB552" w14:textId="55AC5E44" w:rsidR="007541F4" w:rsidRDefault="007541F4" w:rsidP="000E2D31">
      <w:pPr>
        <w:rPr>
          <w:rFonts w:ascii="Arial" w:hAnsi="Arial" w:cs="Arial"/>
        </w:rPr>
      </w:pPr>
      <w:r>
        <w:rPr>
          <w:rFonts w:ascii="Arial" w:hAnsi="Arial" w:cs="Arial"/>
        </w:rPr>
        <w:t>Innstillingen enstemmig vedtatt</w:t>
      </w:r>
    </w:p>
    <w:p w14:paraId="1F646ECC" w14:textId="77777777" w:rsidR="007541F4" w:rsidRDefault="007541F4" w:rsidP="000E2D31">
      <w:pPr>
        <w:rPr>
          <w:rFonts w:ascii="Arial" w:hAnsi="Arial" w:cs="Arial"/>
        </w:rPr>
      </w:pPr>
    </w:p>
    <w:p w14:paraId="3C6BE698" w14:textId="501A0258" w:rsidR="00A816F2" w:rsidRPr="00E96F9D" w:rsidRDefault="00A816F2" w:rsidP="00A816F2">
      <w:pPr>
        <w:rPr>
          <w:rFonts w:ascii="Arial" w:hAnsi="Arial" w:cs="Arial"/>
          <w:b/>
        </w:rPr>
      </w:pPr>
      <w:r w:rsidRPr="00E96F9D">
        <w:rPr>
          <w:rFonts w:ascii="Arial" w:hAnsi="Arial" w:cs="Arial"/>
          <w:b/>
        </w:rPr>
        <w:lastRenderedPageBreak/>
        <w:t>Vedtak</w:t>
      </w:r>
      <w:r w:rsidR="005E21BE">
        <w:rPr>
          <w:rFonts w:ascii="Arial" w:hAnsi="Arial" w:cs="Arial"/>
          <w:b/>
        </w:rPr>
        <w:t>:</w:t>
      </w:r>
    </w:p>
    <w:p w14:paraId="046AA52C" w14:textId="77777777" w:rsidR="007541F4" w:rsidRDefault="007541F4" w:rsidP="00A816F2">
      <w:pPr>
        <w:rPr>
          <w:rFonts w:ascii="Arial" w:hAnsi="Arial" w:cs="Arial"/>
          <w:bCs/>
        </w:rPr>
      </w:pPr>
    </w:p>
    <w:p w14:paraId="33377278" w14:textId="712F4713" w:rsidR="007541F4" w:rsidRDefault="007541F4" w:rsidP="00A816F2">
      <w:pPr>
        <w:rPr>
          <w:rFonts w:ascii="Arial" w:hAnsi="Arial" w:cs="Arial"/>
          <w:bCs/>
        </w:rPr>
      </w:pPr>
      <w:r w:rsidRPr="00E96F9D">
        <w:rPr>
          <w:rFonts w:ascii="Arial" w:hAnsi="Arial" w:cs="Arial"/>
          <w:bCs/>
        </w:rPr>
        <w:t>Kontrollutvalget tar revisors rapportering til orientering</w:t>
      </w:r>
    </w:p>
    <w:p w14:paraId="73625E5B" w14:textId="77777777" w:rsidR="00935509" w:rsidRDefault="00935509" w:rsidP="00A816F2">
      <w:pPr>
        <w:rPr>
          <w:rFonts w:ascii="Arial" w:hAnsi="Arial" w:cs="Arial"/>
          <w:bCs/>
        </w:rPr>
      </w:pPr>
    </w:p>
    <w:p w14:paraId="40D469E2" w14:textId="77777777" w:rsidR="00935509" w:rsidRDefault="00935509" w:rsidP="00A816F2">
      <w:pPr>
        <w:rPr>
          <w:rFonts w:ascii="Arial" w:hAnsi="Arial" w:cs="Arial"/>
          <w:bCs/>
        </w:rPr>
      </w:pPr>
    </w:p>
    <w:p w14:paraId="5B7BEE25" w14:textId="77777777" w:rsidR="00A816F2" w:rsidRPr="00E96F9D" w:rsidRDefault="00A816F2" w:rsidP="000E2D31">
      <w:pPr>
        <w:rPr>
          <w:rFonts w:ascii="Arial" w:hAnsi="Arial" w:cs="Arial"/>
        </w:rPr>
      </w:pPr>
    </w:p>
    <w:p w14:paraId="77D9FE65" w14:textId="12B3ABB3" w:rsidR="00E46871" w:rsidRDefault="00E46871" w:rsidP="00D84BFB">
      <w:pPr>
        <w:ind w:left="2880" w:firstLine="720"/>
        <w:rPr>
          <w:rFonts w:ascii="Arial" w:hAnsi="Arial" w:cs="Arial"/>
        </w:rPr>
      </w:pPr>
      <w:r w:rsidRPr="00E96F9D">
        <w:rPr>
          <w:rFonts w:ascii="Arial" w:hAnsi="Arial" w:cs="Arial"/>
        </w:rPr>
        <w:t>****</w:t>
      </w:r>
    </w:p>
    <w:p w14:paraId="03BCEDA2" w14:textId="77777777" w:rsidR="006E64A3" w:rsidRPr="00E96F9D" w:rsidRDefault="006E64A3" w:rsidP="00D84BFB">
      <w:pPr>
        <w:ind w:left="2880" w:firstLine="720"/>
        <w:rPr>
          <w:rFonts w:ascii="Arial" w:hAnsi="Arial" w:cs="Arial"/>
        </w:rPr>
      </w:pPr>
    </w:p>
    <w:p w14:paraId="77F4076D" w14:textId="77777777" w:rsidR="006E64A3" w:rsidRDefault="006E64A3" w:rsidP="00957AE9">
      <w:pPr>
        <w:rPr>
          <w:rFonts w:ascii="Arial" w:hAnsi="Arial" w:cs="Arial"/>
          <w:i/>
          <w:iCs/>
        </w:rPr>
      </w:pPr>
    </w:p>
    <w:p w14:paraId="0A071042" w14:textId="22963821" w:rsidR="00DC7873" w:rsidRPr="00E96F9D" w:rsidRDefault="00DC7873" w:rsidP="00957AE9">
      <w:pPr>
        <w:rPr>
          <w:rFonts w:ascii="Arial" w:hAnsi="Arial" w:cs="Arial"/>
          <w:i/>
          <w:iCs/>
        </w:rPr>
      </w:pPr>
      <w:r w:rsidRPr="00E96F9D">
        <w:rPr>
          <w:rFonts w:ascii="Arial" w:hAnsi="Arial" w:cs="Arial"/>
          <w:i/>
          <w:iCs/>
        </w:rPr>
        <w:t>Møteprotokollen godkjennes av kontrollutvalgets påfølgende møte. Protokollen godkjennes derfor med forbehold om at etterfølgende endringer kan skje.</w:t>
      </w:r>
    </w:p>
    <w:p w14:paraId="4C7E9D00" w14:textId="77777777" w:rsidR="00D84BFB" w:rsidRPr="00E96F9D" w:rsidRDefault="00D84BFB" w:rsidP="00957AE9">
      <w:pPr>
        <w:rPr>
          <w:rFonts w:ascii="Arial" w:hAnsi="Arial" w:cs="Arial"/>
          <w:i/>
        </w:rPr>
      </w:pPr>
    </w:p>
    <w:p w14:paraId="479670B5" w14:textId="77777777" w:rsidR="000B2E76" w:rsidRPr="00E96F9D" w:rsidRDefault="000B2E76" w:rsidP="00957AE9">
      <w:pPr>
        <w:rPr>
          <w:rFonts w:ascii="Arial" w:hAnsi="Arial" w:cs="Arial"/>
          <w:i/>
        </w:rPr>
      </w:pPr>
    </w:p>
    <w:p w14:paraId="3B1438EC" w14:textId="77777777" w:rsidR="000B2E76" w:rsidRPr="00E96F9D" w:rsidRDefault="000B2E76" w:rsidP="00957AE9">
      <w:pPr>
        <w:rPr>
          <w:rFonts w:ascii="Arial" w:hAnsi="Arial" w:cs="Arial"/>
          <w:i/>
        </w:rPr>
      </w:pPr>
    </w:p>
    <w:p w14:paraId="7E5907C8" w14:textId="4F8429CC" w:rsidR="006E64A3" w:rsidRPr="006E64A3" w:rsidRDefault="00E46871" w:rsidP="006E64A3">
      <w:pPr>
        <w:rPr>
          <w:rFonts w:ascii="Arial" w:hAnsi="Arial" w:cs="Arial"/>
          <w:bCs/>
          <w:i/>
        </w:rPr>
      </w:pPr>
      <w:r w:rsidRPr="006E64A3">
        <w:rPr>
          <w:rFonts w:ascii="Arial" w:hAnsi="Arial" w:cs="Arial"/>
          <w:i/>
        </w:rPr>
        <w:t xml:space="preserve">Neste møte skal i henhold til møteplanen avholdes </w:t>
      </w:r>
      <w:r w:rsidR="006E64A3" w:rsidRPr="006E64A3">
        <w:rPr>
          <w:rFonts w:ascii="Arial" w:hAnsi="Arial" w:cs="Arial"/>
          <w:bCs/>
          <w:i/>
        </w:rPr>
        <w:t>tirsdag 17. mars 2026</w:t>
      </w:r>
    </w:p>
    <w:p w14:paraId="7877C3F3" w14:textId="388C868F" w:rsidR="00E46871" w:rsidRPr="00E96F9D" w:rsidRDefault="00E46871" w:rsidP="00957AE9">
      <w:pPr>
        <w:rPr>
          <w:rFonts w:ascii="Arial" w:hAnsi="Arial" w:cs="Arial"/>
        </w:rPr>
      </w:pPr>
    </w:p>
    <w:p w14:paraId="1B77920F" w14:textId="77777777" w:rsidR="008715C2" w:rsidRPr="00857657" w:rsidRDefault="008715C2" w:rsidP="00E46871">
      <w:pPr>
        <w:autoSpaceDE/>
        <w:autoSpaceDN/>
        <w:spacing w:after="160" w:line="259" w:lineRule="auto"/>
        <w:rPr>
          <w:rFonts w:ascii="Arial" w:hAnsi="Arial" w:cs="Arial"/>
        </w:rPr>
      </w:pPr>
    </w:p>
    <w:sectPr w:rsidR="008715C2" w:rsidRPr="00857657" w:rsidSect="00C70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2" w:right="1134" w:bottom="1702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92A70" w14:textId="77777777" w:rsidR="006B7DA1" w:rsidRPr="00E96F9D" w:rsidRDefault="006B7DA1" w:rsidP="00112746">
      <w:r w:rsidRPr="00E96F9D">
        <w:separator/>
      </w:r>
    </w:p>
  </w:endnote>
  <w:endnote w:type="continuationSeparator" w:id="0">
    <w:p w14:paraId="749D4443" w14:textId="77777777" w:rsidR="006B7DA1" w:rsidRPr="00E96F9D" w:rsidRDefault="006B7DA1" w:rsidP="00112746">
      <w:r w:rsidRPr="00E96F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A6F2" w14:textId="77777777" w:rsidR="003F3D6F" w:rsidRPr="00E96F9D" w:rsidRDefault="003F3D6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7154518"/>
      <w:docPartObj>
        <w:docPartGallery w:val="Page Numbers (Bottom of Page)"/>
        <w:docPartUnique/>
      </w:docPartObj>
    </w:sdtPr>
    <w:sdtContent>
      <w:p w14:paraId="12FE3B27" w14:textId="01842DF0" w:rsidR="00310DC7" w:rsidRPr="00E96F9D" w:rsidRDefault="00310DC7">
        <w:pPr>
          <w:pStyle w:val="Bunntekst"/>
          <w:jc w:val="right"/>
        </w:pPr>
        <w:r w:rsidRPr="00E96F9D">
          <w:fldChar w:fldCharType="begin"/>
        </w:r>
        <w:r w:rsidRPr="00E96F9D">
          <w:instrText>PAGE   \* MERGEFORMAT</w:instrText>
        </w:r>
        <w:r w:rsidRPr="00E96F9D">
          <w:fldChar w:fldCharType="separate"/>
        </w:r>
        <w:r w:rsidR="00294D64" w:rsidRPr="00E96F9D">
          <w:t>2</w:t>
        </w:r>
        <w:r w:rsidRPr="00E96F9D">
          <w:fldChar w:fldCharType="end"/>
        </w:r>
      </w:p>
    </w:sdtContent>
  </w:sdt>
  <w:p w14:paraId="3E2FF6D3" w14:textId="77777777" w:rsidR="00310DC7" w:rsidRPr="00E96F9D" w:rsidRDefault="00310DC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1DDB4" w14:textId="77777777" w:rsidR="002E3B45" w:rsidRPr="00E96F9D" w:rsidRDefault="002E3B45" w:rsidP="002F6C1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8FBE5" w14:textId="77777777" w:rsidR="006B7DA1" w:rsidRPr="00E96F9D" w:rsidRDefault="006B7DA1" w:rsidP="00112746">
      <w:r w:rsidRPr="00E96F9D">
        <w:separator/>
      </w:r>
    </w:p>
  </w:footnote>
  <w:footnote w:type="continuationSeparator" w:id="0">
    <w:p w14:paraId="34937143" w14:textId="77777777" w:rsidR="006B7DA1" w:rsidRPr="00E96F9D" w:rsidRDefault="006B7DA1" w:rsidP="00112746">
      <w:r w:rsidRPr="00E96F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DDDD" w14:textId="77777777" w:rsidR="003F3D6F" w:rsidRPr="00E96F9D" w:rsidRDefault="003F3D6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9BFB" w14:textId="77777777" w:rsidR="003F3D6F" w:rsidRPr="00E96F9D" w:rsidRDefault="003F3D6F" w:rsidP="00E4687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8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3154"/>
    </w:tblGrid>
    <w:tr w:rsidR="00C70A07" w:rsidRPr="00E96F9D" w14:paraId="01C6454C" w14:textId="77777777" w:rsidTr="00382986">
      <w:trPr>
        <w:trHeight w:val="553"/>
      </w:trPr>
      <w:tc>
        <w:tcPr>
          <w:tcW w:w="6658" w:type="dxa"/>
          <w:vMerge w:val="restart"/>
        </w:tcPr>
        <w:p w14:paraId="154EE2F8" w14:textId="67F19CF3" w:rsidR="00C70A07" w:rsidRPr="00E96F9D" w:rsidRDefault="00C70A07" w:rsidP="004C1F29">
          <w:pPr>
            <w:pStyle w:val="Topptekst"/>
          </w:pPr>
          <w:bookmarkStart w:id="9" w:name="Logo"/>
        </w:p>
      </w:tc>
      <w:tc>
        <w:tcPr>
          <w:tcW w:w="3154" w:type="dxa"/>
        </w:tcPr>
        <w:p w14:paraId="20544877" w14:textId="27F02C2D" w:rsidR="00C70A07" w:rsidRPr="00E96F9D" w:rsidRDefault="00C70A07" w:rsidP="00575F32">
          <w:pPr>
            <w:rPr>
              <w:b/>
              <w:bCs/>
              <w:sz w:val="18"/>
              <w:szCs w:val="16"/>
            </w:rPr>
          </w:pPr>
        </w:p>
        <w:p w14:paraId="036982A9" w14:textId="1E989BB2" w:rsidR="00C70A07" w:rsidRPr="00E96F9D" w:rsidRDefault="00C70A07" w:rsidP="00575F32">
          <w:pPr>
            <w:rPr>
              <w:sz w:val="16"/>
              <w:szCs w:val="16"/>
            </w:rPr>
          </w:pPr>
        </w:p>
      </w:tc>
    </w:tr>
    <w:tr w:rsidR="000E5DDE" w:rsidRPr="00E96F9D" w14:paraId="6BB52691" w14:textId="77777777" w:rsidTr="00382986">
      <w:tblPrEx>
        <w:tblCellMar>
          <w:left w:w="0" w:type="dxa"/>
          <w:right w:w="0" w:type="dxa"/>
        </w:tblCellMar>
      </w:tblPrEx>
      <w:trPr>
        <w:trHeight w:val="170"/>
      </w:trPr>
      <w:tc>
        <w:tcPr>
          <w:tcW w:w="6658" w:type="dxa"/>
          <w:vMerge/>
        </w:tcPr>
        <w:p w14:paraId="7D8A624C" w14:textId="77777777" w:rsidR="000E5DDE" w:rsidRPr="00E96F9D" w:rsidRDefault="000E5DDE" w:rsidP="004C1F29">
          <w:pPr>
            <w:pStyle w:val="Topptekst"/>
            <w:rPr>
              <w:sz w:val="16"/>
              <w:szCs w:val="16"/>
            </w:rPr>
          </w:pPr>
        </w:p>
      </w:tc>
      <w:tc>
        <w:tcPr>
          <w:tcW w:w="3154" w:type="dxa"/>
        </w:tcPr>
        <w:p w14:paraId="40E9FDA9" w14:textId="77777777" w:rsidR="000E5DDE" w:rsidRPr="00E96F9D" w:rsidRDefault="000E5DDE" w:rsidP="004C1F29">
          <w:pPr>
            <w:pStyle w:val="Topptekst"/>
            <w:rPr>
              <w:sz w:val="16"/>
              <w:szCs w:val="16"/>
            </w:rPr>
          </w:pPr>
        </w:p>
      </w:tc>
    </w:tr>
    <w:bookmarkEnd w:id="9"/>
    <w:tr w:rsidR="00C70A07" w:rsidRPr="00E96F9D" w14:paraId="22D74C8E" w14:textId="77777777" w:rsidTr="00382986">
      <w:tblPrEx>
        <w:tblCellMar>
          <w:left w:w="0" w:type="dxa"/>
          <w:right w:w="0" w:type="dxa"/>
        </w:tblCellMar>
      </w:tblPrEx>
      <w:trPr>
        <w:trHeight w:val="557"/>
      </w:trPr>
      <w:tc>
        <w:tcPr>
          <w:tcW w:w="6658" w:type="dxa"/>
          <w:vMerge/>
        </w:tcPr>
        <w:p w14:paraId="2C66C826" w14:textId="0BEFDEA7" w:rsidR="00C70A07" w:rsidRPr="00E96F9D" w:rsidRDefault="00C70A07" w:rsidP="004C1F29">
          <w:pPr>
            <w:pStyle w:val="Topptekst"/>
            <w:rPr>
              <w:sz w:val="16"/>
              <w:szCs w:val="16"/>
            </w:rPr>
          </w:pPr>
        </w:p>
      </w:tc>
      <w:tc>
        <w:tcPr>
          <w:tcW w:w="3154" w:type="dxa"/>
        </w:tcPr>
        <w:p w14:paraId="7E191213" w14:textId="3A42C377" w:rsidR="00C70A07" w:rsidRPr="00E96F9D" w:rsidRDefault="00C70A07" w:rsidP="004C1F29">
          <w:pPr>
            <w:pStyle w:val="Topptekst"/>
            <w:rPr>
              <w:sz w:val="16"/>
              <w:szCs w:val="16"/>
            </w:rPr>
          </w:pPr>
        </w:p>
      </w:tc>
    </w:tr>
  </w:tbl>
  <w:p w14:paraId="4D8CE5C2" w14:textId="3B1F12CF" w:rsidR="00EE1108" w:rsidRPr="00E96F9D" w:rsidRDefault="003F3D6F" w:rsidP="000E5DDE">
    <w:pPr>
      <w:pStyle w:val="Topptekst"/>
      <w:tabs>
        <w:tab w:val="left" w:pos="7938"/>
      </w:tabs>
    </w:pPr>
    <w:r w:rsidRPr="00E96F9D">
      <w:rPr>
        <w:b/>
        <w:i/>
        <w:noProof/>
        <w:sz w:val="44"/>
        <w:szCs w:val="44"/>
      </w:rPr>
      <w:drawing>
        <wp:anchor distT="0" distB="0" distL="114300" distR="114300" simplePos="0" relativeHeight="251664384" behindDoc="1" locked="0" layoutInCell="1" allowOverlap="1" wp14:anchorId="128F319C" wp14:editId="7F6A62F3">
          <wp:simplePos x="0" y="0"/>
          <wp:positionH relativeFrom="column">
            <wp:posOffset>-83820</wp:posOffset>
          </wp:positionH>
          <wp:positionV relativeFrom="paragraph">
            <wp:posOffset>-817245</wp:posOffset>
          </wp:positionV>
          <wp:extent cx="2457450" cy="733425"/>
          <wp:effectExtent l="0" t="0" r="0" b="9525"/>
          <wp:wrapNone/>
          <wp:docPr id="802169453" name="Bilde 1" descr="Et bilde som inneholder Font, hvit, logo,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169453" name="Bilde 1" descr="Et bilde som inneholder Font, hvit, logo, tekst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212"/>
    <w:multiLevelType w:val="hybridMultilevel"/>
    <w:tmpl w:val="AB90257E"/>
    <w:lvl w:ilvl="0" w:tplc="FFFFFFFF">
      <w:start w:val="1"/>
      <w:numFmt w:val="lowerLetter"/>
      <w:lvlText w:val="%1."/>
      <w:lvlJc w:val="left"/>
      <w:pPr>
        <w:ind w:left="579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2243C6F"/>
    <w:multiLevelType w:val="hybridMultilevel"/>
    <w:tmpl w:val="CABC3DC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962EB"/>
    <w:multiLevelType w:val="multilevel"/>
    <w:tmpl w:val="65E2F73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FE1157"/>
    <w:multiLevelType w:val="hybridMultilevel"/>
    <w:tmpl w:val="84F653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487E"/>
    <w:multiLevelType w:val="hybridMultilevel"/>
    <w:tmpl w:val="74BEFABC"/>
    <w:lvl w:ilvl="0" w:tplc="81AACC68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C92A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84C4E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C0664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20F9CC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884F9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5A6AB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AB152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C6ACE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971C7F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891AE9"/>
    <w:multiLevelType w:val="hybridMultilevel"/>
    <w:tmpl w:val="0874BC64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C1496"/>
    <w:multiLevelType w:val="hybridMultilevel"/>
    <w:tmpl w:val="09569286"/>
    <w:lvl w:ilvl="0" w:tplc="04140013">
      <w:start w:val="1"/>
      <w:numFmt w:val="upperRoman"/>
      <w:lvlText w:val="%1."/>
      <w:lvlJc w:val="righ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5FFB"/>
    <w:multiLevelType w:val="hybridMultilevel"/>
    <w:tmpl w:val="BF444C4C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49F464C"/>
    <w:multiLevelType w:val="hybridMultilevel"/>
    <w:tmpl w:val="82A20D9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522E4"/>
    <w:multiLevelType w:val="hybridMultilevel"/>
    <w:tmpl w:val="2F8A2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471D8"/>
    <w:multiLevelType w:val="hybridMultilevel"/>
    <w:tmpl w:val="2CBE04BA"/>
    <w:lvl w:ilvl="0" w:tplc="0A665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A8460F"/>
    <w:multiLevelType w:val="hybridMultilevel"/>
    <w:tmpl w:val="027C8C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7EB42D7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8250BDA2">
      <w:start w:val="2"/>
      <w:numFmt w:val="decimal"/>
      <w:lvlText w:val="%3"/>
      <w:lvlJc w:val="left"/>
      <w:pPr>
        <w:ind w:left="2061" w:hanging="360"/>
      </w:pPr>
      <w:rPr>
        <w:rFonts w:hint="default"/>
      </w:rPr>
    </w:lvl>
    <w:lvl w:ilvl="3" w:tplc="8D4067DC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4CA6"/>
    <w:multiLevelType w:val="hybridMultilevel"/>
    <w:tmpl w:val="723A80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B499D"/>
    <w:multiLevelType w:val="hybridMultilevel"/>
    <w:tmpl w:val="B2F27CF4"/>
    <w:lvl w:ilvl="0" w:tplc="0414001B">
      <w:start w:val="1"/>
      <w:numFmt w:val="lowerRoman"/>
      <w:lvlText w:val="%1."/>
      <w:lvlJc w:val="righ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873A37"/>
    <w:multiLevelType w:val="hybridMultilevel"/>
    <w:tmpl w:val="01381A6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77565"/>
    <w:multiLevelType w:val="hybridMultilevel"/>
    <w:tmpl w:val="E22A163E"/>
    <w:lvl w:ilvl="0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FDE267D"/>
    <w:multiLevelType w:val="hybridMultilevel"/>
    <w:tmpl w:val="6CD4885E"/>
    <w:lvl w:ilvl="0" w:tplc="0414001B">
      <w:start w:val="1"/>
      <w:numFmt w:val="lowerRoman"/>
      <w:lvlText w:val="%1."/>
      <w:lvlJc w:val="righ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11E03C5"/>
    <w:multiLevelType w:val="hybridMultilevel"/>
    <w:tmpl w:val="64B4D8F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7EB42D7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85ACAEAC">
      <w:numFmt w:val="bullet"/>
      <w:lvlText w:val=""/>
      <w:lvlJc w:val="left"/>
      <w:pPr>
        <w:ind w:left="2340" w:hanging="360"/>
      </w:pPr>
      <w:rPr>
        <w:rFonts w:ascii="Symbol" w:eastAsiaTheme="minorHAnsi" w:hAnsi="Symbo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F00C1"/>
    <w:multiLevelType w:val="hybridMultilevel"/>
    <w:tmpl w:val="631A38D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4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561D7"/>
    <w:multiLevelType w:val="hybridMultilevel"/>
    <w:tmpl w:val="91004354"/>
    <w:lvl w:ilvl="0" w:tplc="6BDC48B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680FD0">
      <w:start w:val="1"/>
      <w:numFmt w:val="bullet"/>
      <w:lvlText w:val="o"/>
      <w:lvlJc w:val="left"/>
      <w:pPr>
        <w:ind w:left="9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869AF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B2DB94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C26ADE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A69C86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4643B4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CC29A0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AE1C4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487284"/>
    <w:multiLevelType w:val="hybridMultilevel"/>
    <w:tmpl w:val="5DFE40C8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35F7E"/>
    <w:multiLevelType w:val="hybridMultilevel"/>
    <w:tmpl w:val="2F8A25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32326"/>
    <w:multiLevelType w:val="hybridMultilevel"/>
    <w:tmpl w:val="A9E2D772"/>
    <w:lvl w:ilvl="0" w:tplc="0414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55D10"/>
    <w:multiLevelType w:val="hybridMultilevel"/>
    <w:tmpl w:val="CFD00B0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8432D"/>
    <w:multiLevelType w:val="hybridMultilevel"/>
    <w:tmpl w:val="ADD445F4"/>
    <w:lvl w:ilvl="0" w:tplc="FD30D07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ABC2E">
      <w:start w:val="1"/>
      <w:numFmt w:val="lowerLetter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D6B9C2">
      <w:start w:val="1"/>
      <w:numFmt w:val="lowerRoman"/>
      <w:lvlText w:val="%3.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644AC">
      <w:start w:val="1"/>
      <w:numFmt w:val="decimal"/>
      <w:lvlText w:val="%4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EF712">
      <w:start w:val="1"/>
      <w:numFmt w:val="lowerLetter"/>
      <w:lvlText w:val="%5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08C24E">
      <w:start w:val="1"/>
      <w:numFmt w:val="lowerRoman"/>
      <w:lvlText w:val="%6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2F41E">
      <w:start w:val="1"/>
      <w:numFmt w:val="decimal"/>
      <w:lvlText w:val="%7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6269E">
      <w:start w:val="1"/>
      <w:numFmt w:val="lowerLetter"/>
      <w:lvlText w:val="%8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F8C334">
      <w:start w:val="1"/>
      <w:numFmt w:val="lowerRoman"/>
      <w:lvlText w:val="%9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AFC74A0"/>
    <w:multiLevelType w:val="hybridMultilevel"/>
    <w:tmpl w:val="BD7A756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530C4"/>
    <w:multiLevelType w:val="hybridMultilevel"/>
    <w:tmpl w:val="1A00C2A6"/>
    <w:lvl w:ilvl="0" w:tplc="F328CE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A864C">
      <w:start w:val="1"/>
      <w:numFmt w:val="lowerLetter"/>
      <w:lvlText w:val="%2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24A40E">
      <w:start w:val="1"/>
      <w:numFmt w:val="lowerLetter"/>
      <w:lvlText w:val="%3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4A51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EB2F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07B2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4C8F9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5B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C32A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EAD038F"/>
    <w:multiLevelType w:val="hybridMultilevel"/>
    <w:tmpl w:val="BE08D830"/>
    <w:lvl w:ilvl="0" w:tplc="54BE6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3703B"/>
    <w:multiLevelType w:val="hybridMultilevel"/>
    <w:tmpl w:val="C20A6EDC"/>
    <w:lvl w:ilvl="0" w:tplc="2FC05D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7546F"/>
    <w:multiLevelType w:val="hybridMultilevel"/>
    <w:tmpl w:val="467A09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4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A0433"/>
    <w:multiLevelType w:val="hybridMultilevel"/>
    <w:tmpl w:val="F878AB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B1A7E"/>
    <w:multiLevelType w:val="hybridMultilevel"/>
    <w:tmpl w:val="4F56F284"/>
    <w:lvl w:ilvl="0" w:tplc="B91633E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D0CCD824">
      <w:start w:val="1"/>
      <w:numFmt w:val="lowerLetter"/>
      <w:lvlText w:val="%2."/>
      <w:lvlJc w:val="left"/>
      <w:pPr>
        <w:ind w:left="1069" w:hanging="360"/>
      </w:pPr>
      <w:rPr>
        <w:rFonts w:ascii="Arial" w:hAnsi="Arial" w:cs="Arial" w:hint="default"/>
      </w:rPr>
    </w:lvl>
    <w:lvl w:ilvl="2" w:tplc="61C07ED2">
      <w:start w:val="1"/>
      <w:numFmt w:val="lowerRoman"/>
      <w:lvlText w:val="%3."/>
      <w:lvlJc w:val="right"/>
      <w:pPr>
        <w:ind w:left="1800" w:hanging="180"/>
      </w:pPr>
      <w:rPr>
        <w:rFonts w:ascii="Arial" w:hAnsi="Arial" w:cs="Arial" w:hint="default"/>
      </w:r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6E7EA9"/>
    <w:multiLevelType w:val="hybridMultilevel"/>
    <w:tmpl w:val="F8243EDA"/>
    <w:lvl w:ilvl="0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19846F4"/>
    <w:multiLevelType w:val="hybridMultilevel"/>
    <w:tmpl w:val="FCEED45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B7A29"/>
    <w:multiLevelType w:val="hybridMultilevel"/>
    <w:tmpl w:val="4D307982"/>
    <w:lvl w:ilvl="0" w:tplc="DD76792E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8722372"/>
    <w:multiLevelType w:val="hybridMultilevel"/>
    <w:tmpl w:val="2AAEB7B4"/>
    <w:lvl w:ilvl="0" w:tplc="0414001B">
      <w:start w:val="1"/>
      <w:numFmt w:val="lowerRoman"/>
      <w:lvlText w:val="%1."/>
      <w:lvlJc w:val="righ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C6E0F58"/>
    <w:multiLevelType w:val="hybridMultilevel"/>
    <w:tmpl w:val="CEDC609A"/>
    <w:lvl w:ilvl="0" w:tplc="7EB42D72">
      <w:start w:val="1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71D07907"/>
    <w:multiLevelType w:val="hybridMultilevel"/>
    <w:tmpl w:val="C16CEF5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7EB42D7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95D20"/>
    <w:multiLevelType w:val="hybridMultilevel"/>
    <w:tmpl w:val="D02A91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711D33"/>
    <w:multiLevelType w:val="hybridMultilevel"/>
    <w:tmpl w:val="A84E3C2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45008"/>
    <w:multiLevelType w:val="hybridMultilevel"/>
    <w:tmpl w:val="04F21AB6"/>
    <w:lvl w:ilvl="0" w:tplc="3B2C90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A3788">
      <w:start w:val="2"/>
      <w:numFmt w:val="lowerRoman"/>
      <w:lvlText w:val="%2."/>
      <w:lvlJc w:val="left"/>
      <w:pPr>
        <w:ind w:left="1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8055E">
      <w:start w:val="1"/>
      <w:numFmt w:val="lowerRoman"/>
      <w:lvlText w:val="%3"/>
      <w:lvlJc w:val="left"/>
      <w:pPr>
        <w:ind w:left="1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25040">
      <w:start w:val="1"/>
      <w:numFmt w:val="decimal"/>
      <w:lvlText w:val="%4"/>
      <w:lvlJc w:val="left"/>
      <w:pPr>
        <w:ind w:left="2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70045E">
      <w:start w:val="1"/>
      <w:numFmt w:val="lowerLetter"/>
      <w:lvlText w:val="%5"/>
      <w:lvlJc w:val="left"/>
      <w:pPr>
        <w:ind w:left="3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EA4090">
      <w:start w:val="1"/>
      <w:numFmt w:val="lowerRoman"/>
      <w:lvlText w:val="%6"/>
      <w:lvlJc w:val="left"/>
      <w:pPr>
        <w:ind w:left="4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A0370">
      <w:start w:val="1"/>
      <w:numFmt w:val="decimal"/>
      <w:lvlText w:val="%7"/>
      <w:lvlJc w:val="left"/>
      <w:pPr>
        <w:ind w:left="4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6C4B8">
      <w:start w:val="1"/>
      <w:numFmt w:val="lowerLetter"/>
      <w:lvlText w:val="%8"/>
      <w:lvlJc w:val="left"/>
      <w:pPr>
        <w:ind w:left="5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A6EF2">
      <w:start w:val="1"/>
      <w:numFmt w:val="lowerRoman"/>
      <w:lvlText w:val="%9"/>
      <w:lvlJc w:val="left"/>
      <w:pPr>
        <w:ind w:left="6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AA2630B"/>
    <w:multiLevelType w:val="hybridMultilevel"/>
    <w:tmpl w:val="1B8E6CC8"/>
    <w:lvl w:ilvl="0" w:tplc="00A063A4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10384C"/>
    <w:multiLevelType w:val="hybridMultilevel"/>
    <w:tmpl w:val="320A0998"/>
    <w:lvl w:ilvl="0" w:tplc="0FF0AFD6">
      <w:start w:val="1"/>
      <w:numFmt w:val="lowerLetter"/>
      <w:lvlText w:val="%1.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140019">
      <w:start w:val="1"/>
      <w:numFmt w:val="lowerLetter"/>
      <w:lvlText w:val="%2."/>
      <w:lvlJc w:val="left"/>
      <w:pPr>
        <w:ind w:left="2520" w:hanging="360"/>
      </w:pPr>
    </w:lvl>
    <w:lvl w:ilvl="2" w:tplc="0414001B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C4960EB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3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EE97679"/>
    <w:multiLevelType w:val="hybridMultilevel"/>
    <w:tmpl w:val="CC68309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4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82EB6"/>
    <w:multiLevelType w:val="hybridMultilevel"/>
    <w:tmpl w:val="748C99EC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15480">
    <w:abstractNumId w:val="23"/>
  </w:num>
  <w:num w:numId="2" w16cid:durableId="346061346">
    <w:abstractNumId w:val="21"/>
  </w:num>
  <w:num w:numId="3" w16cid:durableId="1419905941">
    <w:abstractNumId w:val="0"/>
  </w:num>
  <w:num w:numId="4" w16cid:durableId="475226619">
    <w:abstractNumId w:val="17"/>
  </w:num>
  <w:num w:numId="5" w16cid:durableId="1311059150">
    <w:abstractNumId w:val="14"/>
  </w:num>
  <w:num w:numId="6" w16cid:durableId="16781121">
    <w:abstractNumId w:val="36"/>
  </w:num>
  <w:num w:numId="7" w16cid:durableId="1116026981">
    <w:abstractNumId w:val="37"/>
  </w:num>
  <w:num w:numId="8" w16cid:durableId="483859289">
    <w:abstractNumId w:val="44"/>
  </w:num>
  <w:num w:numId="9" w16cid:durableId="438717971">
    <w:abstractNumId w:val="35"/>
  </w:num>
  <w:num w:numId="10" w16cid:durableId="698122179">
    <w:abstractNumId w:val="2"/>
  </w:num>
  <w:num w:numId="11" w16cid:durableId="1997103166">
    <w:abstractNumId w:val="5"/>
  </w:num>
  <w:num w:numId="12" w16cid:durableId="364256684">
    <w:abstractNumId w:val="6"/>
  </w:num>
  <w:num w:numId="13" w16cid:durableId="131604832">
    <w:abstractNumId w:val="7"/>
  </w:num>
  <w:num w:numId="14" w16cid:durableId="673147581">
    <w:abstractNumId w:val="19"/>
  </w:num>
  <w:num w:numId="15" w16cid:durableId="803930441">
    <w:abstractNumId w:val="34"/>
  </w:num>
  <w:num w:numId="16" w16cid:durableId="955451908">
    <w:abstractNumId w:val="31"/>
  </w:num>
  <w:num w:numId="17" w16cid:durableId="1164781066">
    <w:abstractNumId w:val="46"/>
  </w:num>
  <w:num w:numId="18" w16cid:durableId="1696497616">
    <w:abstractNumId w:val="30"/>
  </w:num>
  <w:num w:numId="19" w16cid:durableId="1098329893">
    <w:abstractNumId w:val="45"/>
  </w:num>
  <w:num w:numId="20" w16cid:durableId="1720277547">
    <w:abstractNumId w:val="38"/>
  </w:num>
  <w:num w:numId="21" w16cid:durableId="2034920034">
    <w:abstractNumId w:val="12"/>
  </w:num>
  <w:num w:numId="22" w16cid:durableId="1429303501">
    <w:abstractNumId w:val="22"/>
  </w:num>
  <w:num w:numId="23" w16cid:durableId="1219128855">
    <w:abstractNumId w:val="3"/>
  </w:num>
  <w:num w:numId="24" w16cid:durableId="1243292598">
    <w:abstractNumId w:val="18"/>
  </w:num>
  <w:num w:numId="25" w16cid:durableId="43718414">
    <w:abstractNumId w:val="16"/>
  </w:num>
  <w:num w:numId="26" w16cid:durableId="16854909">
    <w:abstractNumId w:val="8"/>
  </w:num>
  <w:num w:numId="27" w16cid:durableId="488719413">
    <w:abstractNumId w:val="33"/>
  </w:num>
  <w:num w:numId="28" w16cid:durableId="1966958487">
    <w:abstractNumId w:val="26"/>
  </w:num>
  <w:num w:numId="29" w16cid:durableId="1253322734">
    <w:abstractNumId w:val="10"/>
  </w:num>
  <w:num w:numId="30" w16cid:durableId="1481382021">
    <w:abstractNumId w:val="25"/>
  </w:num>
  <w:num w:numId="31" w16cid:durableId="1677806221">
    <w:abstractNumId w:val="20"/>
  </w:num>
  <w:num w:numId="32" w16cid:durableId="17707825">
    <w:abstractNumId w:val="41"/>
  </w:num>
  <w:num w:numId="33" w16cid:durableId="96366313">
    <w:abstractNumId w:val="27"/>
  </w:num>
  <w:num w:numId="34" w16cid:durableId="1345285142">
    <w:abstractNumId w:val="32"/>
  </w:num>
  <w:num w:numId="35" w16cid:durableId="2052068106">
    <w:abstractNumId w:val="43"/>
  </w:num>
  <w:num w:numId="36" w16cid:durableId="1145002183">
    <w:abstractNumId w:val="42"/>
  </w:num>
  <w:num w:numId="37" w16cid:durableId="1429545374">
    <w:abstractNumId w:val="39"/>
  </w:num>
  <w:num w:numId="38" w16cid:durableId="2039037445">
    <w:abstractNumId w:val="40"/>
  </w:num>
  <w:num w:numId="39" w16cid:durableId="1889107442">
    <w:abstractNumId w:val="1"/>
  </w:num>
  <w:num w:numId="40" w16cid:durableId="1231619103">
    <w:abstractNumId w:val="9"/>
  </w:num>
  <w:num w:numId="41" w16cid:durableId="646933357">
    <w:abstractNumId w:val="11"/>
  </w:num>
  <w:num w:numId="42" w16cid:durableId="66929485">
    <w:abstractNumId w:val="15"/>
  </w:num>
  <w:num w:numId="43" w16cid:durableId="882061637">
    <w:abstractNumId w:val="28"/>
  </w:num>
  <w:num w:numId="44" w16cid:durableId="831524955">
    <w:abstractNumId w:val="29"/>
  </w:num>
  <w:num w:numId="45" w16cid:durableId="263850833">
    <w:abstractNumId w:val="24"/>
  </w:num>
  <w:num w:numId="46" w16cid:durableId="1491408947">
    <w:abstractNumId w:val="4"/>
  </w:num>
  <w:num w:numId="47" w16cid:durableId="13949603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46"/>
    <w:rsid w:val="00001068"/>
    <w:rsid w:val="0000198D"/>
    <w:rsid w:val="0000462F"/>
    <w:rsid w:val="000079B9"/>
    <w:rsid w:val="000100F4"/>
    <w:rsid w:val="000152E8"/>
    <w:rsid w:val="00023EDD"/>
    <w:rsid w:val="0002497B"/>
    <w:rsid w:val="00024F4C"/>
    <w:rsid w:val="000276AB"/>
    <w:rsid w:val="000304B4"/>
    <w:rsid w:val="000315CC"/>
    <w:rsid w:val="000410BA"/>
    <w:rsid w:val="000425F7"/>
    <w:rsid w:val="00044109"/>
    <w:rsid w:val="00044BD1"/>
    <w:rsid w:val="00045A77"/>
    <w:rsid w:val="000471CF"/>
    <w:rsid w:val="0004775A"/>
    <w:rsid w:val="000538C7"/>
    <w:rsid w:val="000549D6"/>
    <w:rsid w:val="000557A5"/>
    <w:rsid w:val="00055A12"/>
    <w:rsid w:val="00063186"/>
    <w:rsid w:val="000666FD"/>
    <w:rsid w:val="00067312"/>
    <w:rsid w:val="000679E2"/>
    <w:rsid w:val="00070E65"/>
    <w:rsid w:val="00072683"/>
    <w:rsid w:val="00072AA7"/>
    <w:rsid w:val="00076716"/>
    <w:rsid w:val="00076DF7"/>
    <w:rsid w:val="0008344B"/>
    <w:rsid w:val="0008504A"/>
    <w:rsid w:val="000851C1"/>
    <w:rsid w:val="00085A11"/>
    <w:rsid w:val="00086DAD"/>
    <w:rsid w:val="000A0498"/>
    <w:rsid w:val="000A2B6F"/>
    <w:rsid w:val="000B091D"/>
    <w:rsid w:val="000B1098"/>
    <w:rsid w:val="000B2E76"/>
    <w:rsid w:val="000B3E3D"/>
    <w:rsid w:val="000B5825"/>
    <w:rsid w:val="000C6429"/>
    <w:rsid w:val="000C741E"/>
    <w:rsid w:val="000C7DC8"/>
    <w:rsid w:val="000D2187"/>
    <w:rsid w:val="000D23A9"/>
    <w:rsid w:val="000D663A"/>
    <w:rsid w:val="000E1D77"/>
    <w:rsid w:val="000E20CC"/>
    <w:rsid w:val="000E2D31"/>
    <w:rsid w:val="000E5956"/>
    <w:rsid w:val="000E5DDE"/>
    <w:rsid w:val="000E5E0F"/>
    <w:rsid w:val="00100317"/>
    <w:rsid w:val="00101145"/>
    <w:rsid w:val="001121AB"/>
    <w:rsid w:val="00112746"/>
    <w:rsid w:val="00122ABB"/>
    <w:rsid w:val="001268AB"/>
    <w:rsid w:val="0013068A"/>
    <w:rsid w:val="001318C2"/>
    <w:rsid w:val="00134A69"/>
    <w:rsid w:val="00136B0B"/>
    <w:rsid w:val="00147C6E"/>
    <w:rsid w:val="00152ACD"/>
    <w:rsid w:val="00153869"/>
    <w:rsid w:val="00154704"/>
    <w:rsid w:val="0015796A"/>
    <w:rsid w:val="001635DF"/>
    <w:rsid w:val="00165FA7"/>
    <w:rsid w:val="00166304"/>
    <w:rsid w:val="00167544"/>
    <w:rsid w:val="0017013B"/>
    <w:rsid w:val="00171229"/>
    <w:rsid w:val="00174582"/>
    <w:rsid w:val="0018429A"/>
    <w:rsid w:val="0018781E"/>
    <w:rsid w:val="00187B44"/>
    <w:rsid w:val="00187EF8"/>
    <w:rsid w:val="001902FC"/>
    <w:rsid w:val="001A1FCC"/>
    <w:rsid w:val="001A49B1"/>
    <w:rsid w:val="001A77CE"/>
    <w:rsid w:val="001B1DB6"/>
    <w:rsid w:val="001B5382"/>
    <w:rsid w:val="001C5138"/>
    <w:rsid w:val="001C783B"/>
    <w:rsid w:val="001D050A"/>
    <w:rsid w:val="001D674E"/>
    <w:rsid w:val="001E041D"/>
    <w:rsid w:val="001E095A"/>
    <w:rsid w:val="001E0C4D"/>
    <w:rsid w:val="001E0F46"/>
    <w:rsid w:val="001E4B67"/>
    <w:rsid w:val="001E6708"/>
    <w:rsid w:val="001E70D3"/>
    <w:rsid w:val="001F1A65"/>
    <w:rsid w:val="001F7F3A"/>
    <w:rsid w:val="0020144B"/>
    <w:rsid w:val="002023AE"/>
    <w:rsid w:val="00206D0A"/>
    <w:rsid w:val="002138A2"/>
    <w:rsid w:val="00214850"/>
    <w:rsid w:val="002153C1"/>
    <w:rsid w:val="00222757"/>
    <w:rsid w:val="00222ED4"/>
    <w:rsid w:val="002263B2"/>
    <w:rsid w:val="0022797F"/>
    <w:rsid w:val="00232938"/>
    <w:rsid w:val="00233BA5"/>
    <w:rsid w:val="00243F9C"/>
    <w:rsid w:val="0025114F"/>
    <w:rsid w:val="00254ADF"/>
    <w:rsid w:val="0025519C"/>
    <w:rsid w:val="0025574D"/>
    <w:rsid w:val="00262E1E"/>
    <w:rsid w:val="00263850"/>
    <w:rsid w:val="00265153"/>
    <w:rsid w:val="00265E82"/>
    <w:rsid w:val="00274692"/>
    <w:rsid w:val="00276177"/>
    <w:rsid w:val="00277693"/>
    <w:rsid w:val="00281018"/>
    <w:rsid w:val="0028142B"/>
    <w:rsid w:val="00281C6B"/>
    <w:rsid w:val="00284B17"/>
    <w:rsid w:val="002877AE"/>
    <w:rsid w:val="00293A75"/>
    <w:rsid w:val="00293C84"/>
    <w:rsid w:val="00294D64"/>
    <w:rsid w:val="0029521F"/>
    <w:rsid w:val="002A0897"/>
    <w:rsid w:val="002A0C74"/>
    <w:rsid w:val="002A7A33"/>
    <w:rsid w:val="002B0FAE"/>
    <w:rsid w:val="002B14D4"/>
    <w:rsid w:val="002B75EB"/>
    <w:rsid w:val="002B7D6C"/>
    <w:rsid w:val="002C1430"/>
    <w:rsid w:val="002C1A11"/>
    <w:rsid w:val="002D44B5"/>
    <w:rsid w:val="002D67FE"/>
    <w:rsid w:val="002E1039"/>
    <w:rsid w:val="002E17F9"/>
    <w:rsid w:val="002E3B45"/>
    <w:rsid w:val="002E5E37"/>
    <w:rsid w:val="002E77D3"/>
    <w:rsid w:val="002E7B64"/>
    <w:rsid w:val="002F6C17"/>
    <w:rsid w:val="002F7A74"/>
    <w:rsid w:val="00301FBC"/>
    <w:rsid w:val="00303D66"/>
    <w:rsid w:val="0030614F"/>
    <w:rsid w:val="00306E2B"/>
    <w:rsid w:val="00310DC7"/>
    <w:rsid w:val="00312175"/>
    <w:rsid w:val="00313E40"/>
    <w:rsid w:val="00323601"/>
    <w:rsid w:val="00325A6B"/>
    <w:rsid w:val="0033027E"/>
    <w:rsid w:val="00331A86"/>
    <w:rsid w:val="00331BDD"/>
    <w:rsid w:val="00337B3D"/>
    <w:rsid w:val="00337E70"/>
    <w:rsid w:val="003400B4"/>
    <w:rsid w:val="00340EBA"/>
    <w:rsid w:val="00341847"/>
    <w:rsid w:val="003439A6"/>
    <w:rsid w:val="003471AD"/>
    <w:rsid w:val="00350A19"/>
    <w:rsid w:val="00354E7E"/>
    <w:rsid w:val="0035624C"/>
    <w:rsid w:val="003608E1"/>
    <w:rsid w:val="003627DD"/>
    <w:rsid w:val="003670F7"/>
    <w:rsid w:val="00370871"/>
    <w:rsid w:val="00370F69"/>
    <w:rsid w:val="00373120"/>
    <w:rsid w:val="0037321A"/>
    <w:rsid w:val="00374DD4"/>
    <w:rsid w:val="00376C78"/>
    <w:rsid w:val="00377176"/>
    <w:rsid w:val="00381FBD"/>
    <w:rsid w:val="00382986"/>
    <w:rsid w:val="003856AF"/>
    <w:rsid w:val="003877EF"/>
    <w:rsid w:val="00390C5A"/>
    <w:rsid w:val="00390D35"/>
    <w:rsid w:val="003922F7"/>
    <w:rsid w:val="003961BB"/>
    <w:rsid w:val="00396214"/>
    <w:rsid w:val="003A6F1E"/>
    <w:rsid w:val="003A7EBD"/>
    <w:rsid w:val="003B1107"/>
    <w:rsid w:val="003B1815"/>
    <w:rsid w:val="003B43B8"/>
    <w:rsid w:val="003B43E1"/>
    <w:rsid w:val="003B5E6C"/>
    <w:rsid w:val="003C002C"/>
    <w:rsid w:val="003C00C1"/>
    <w:rsid w:val="003C0BBE"/>
    <w:rsid w:val="003C3E73"/>
    <w:rsid w:val="003D0054"/>
    <w:rsid w:val="003D2414"/>
    <w:rsid w:val="003D35C1"/>
    <w:rsid w:val="003E30B1"/>
    <w:rsid w:val="003E3F61"/>
    <w:rsid w:val="003E52D5"/>
    <w:rsid w:val="003F3D6F"/>
    <w:rsid w:val="0041065D"/>
    <w:rsid w:val="0041235F"/>
    <w:rsid w:val="00416C17"/>
    <w:rsid w:val="004208E6"/>
    <w:rsid w:val="0043155C"/>
    <w:rsid w:val="00435354"/>
    <w:rsid w:val="00436538"/>
    <w:rsid w:val="0043654B"/>
    <w:rsid w:val="0044459C"/>
    <w:rsid w:val="00455024"/>
    <w:rsid w:val="00456648"/>
    <w:rsid w:val="00457360"/>
    <w:rsid w:val="00457E50"/>
    <w:rsid w:val="00461F88"/>
    <w:rsid w:val="00462397"/>
    <w:rsid w:val="0046254A"/>
    <w:rsid w:val="00470BD9"/>
    <w:rsid w:val="004760A6"/>
    <w:rsid w:val="004769D6"/>
    <w:rsid w:val="004903B5"/>
    <w:rsid w:val="00492175"/>
    <w:rsid w:val="00492F23"/>
    <w:rsid w:val="00493538"/>
    <w:rsid w:val="00496CA8"/>
    <w:rsid w:val="004A0B63"/>
    <w:rsid w:val="004A1716"/>
    <w:rsid w:val="004A6F53"/>
    <w:rsid w:val="004B10F4"/>
    <w:rsid w:val="004C07F2"/>
    <w:rsid w:val="004C1F29"/>
    <w:rsid w:val="004C2D1D"/>
    <w:rsid w:val="004C4C6B"/>
    <w:rsid w:val="004C6B05"/>
    <w:rsid w:val="004D08A3"/>
    <w:rsid w:val="004D1437"/>
    <w:rsid w:val="004D3CFA"/>
    <w:rsid w:val="004E093F"/>
    <w:rsid w:val="004E0D40"/>
    <w:rsid w:val="004E0DAD"/>
    <w:rsid w:val="004E654B"/>
    <w:rsid w:val="004F21FB"/>
    <w:rsid w:val="004F34CC"/>
    <w:rsid w:val="00500C0E"/>
    <w:rsid w:val="0050182E"/>
    <w:rsid w:val="00504C0C"/>
    <w:rsid w:val="00504FEB"/>
    <w:rsid w:val="00513F3C"/>
    <w:rsid w:val="00516215"/>
    <w:rsid w:val="00520B2B"/>
    <w:rsid w:val="00520B41"/>
    <w:rsid w:val="005215C8"/>
    <w:rsid w:val="005248A3"/>
    <w:rsid w:val="00533FB3"/>
    <w:rsid w:val="0054063D"/>
    <w:rsid w:val="00540882"/>
    <w:rsid w:val="0054492F"/>
    <w:rsid w:val="005512C9"/>
    <w:rsid w:val="00552926"/>
    <w:rsid w:val="00552D10"/>
    <w:rsid w:val="00554334"/>
    <w:rsid w:val="0055766F"/>
    <w:rsid w:val="00557F5F"/>
    <w:rsid w:val="005603B1"/>
    <w:rsid w:val="00565D89"/>
    <w:rsid w:val="00567BEA"/>
    <w:rsid w:val="005747F7"/>
    <w:rsid w:val="00575F32"/>
    <w:rsid w:val="00580073"/>
    <w:rsid w:val="005815AC"/>
    <w:rsid w:val="00585241"/>
    <w:rsid w:val="00586694"/>
    <w:rsid w:val="00586EC9"/>
    <w:rsid w:val="00587522"/>
    <w:rsid w:val="00590872"/>
    <w:rsid w:val="00590AB7"/>
    <w:rsid w:val="00591D0D"/>
    <w:rsid w:val="00591D42"/>
    <w:rsid w:val="005924DB"/>
    <w:rsid w:val="00592F65"/>
    <w:rsid w:val="00595380"/>
    <w:rsid w:val="00596109"/>
    <w:rsid w:val="00596A7E"/>
    <w:rsid w:val="00597FF2"/>
    <w:rsid w:val="005B19A6"/>
    <w:rsid w:val="005B1C2A"/>
    <w:rsid w:val="005B2790"/>
    <w:rsid w:val="005B3FD4"/>
    <w:rsid w:val="005B5B3D"/>
    <w:rsid w:val="005B7546"/>
    <w:rsid w:val="005C0921"/>
    <w:rsid w:val="005C3FED"/>
    <w:rsid w:val="005C4E26"/>
    <w:rsid w:val="005C62A5"/>
    <w:rsid w:val="005D68E8"/>
    <w:rsid w:val="005E21BE"/>
    <w:rsid w:val="005E372D"/>
    <w:rsid w:val="005E435F"/>
    <w:rsid w:val="005E4F8B"/>
    <w:rsid w:val="00607AA6"/>
    <w:rsid w:val="00620052"/>
    <w:rsid w:val="006236D6"/>
    <w:rsid w:val="006240FA"/>
    <w:rsid w:val="00624362"/>
    <w:rsid w:val="00632E5F"/>
    <w:rsid w:val="006336A9"/>
    <w:rsid w:val="00641760"/>
    <w:rsid w:val="00642443"/>
    <w:rsid w:val="006456C8"/>
    <w:rsid w:val="006605A5"/>
    <w:rsid w:val="0066370A"/>
    <w:rsid w:val="00664658"/>
    <w:rsid w:val="00664850"/>
    <w:rsid w:val="00671534"/>
    <w:rsid w:val="00671F1E"/>
    <w:rsid w:val="00674B68"/>
    <w:rsid w:val="006826EE"/>
    <w:rsid w:val="00691964"/>
    <w:rsid w:val="0069270D"/>
    <w:rsid w:val="006941FF"/>
    <w:rsid w:val="00694CFE"/>
    <w:rsid w:val="006951D8"/>
    <w:rsid w:val="006968B5"/>
    <w:rsid w:val="006A016D"/>
    <w:rsid w:val="006B1659"/>
    <w:rsid w:val="006B16DB"/>
    <w:rsid w:val="006B3C41"/>
    <w:rsid w:val="006B7DA1"/>
    <w:rsid w:val="006D3884"/>
    <w:rsid w:val="006D6296"/>
    <w:rsid w:val="006E0A5B"/>
    <w:rsid w:val="006E0D3C"/>
    <w:rsid w:val="006E0E3D"/>
    <w:rsid w:val="006E2C48"/>
    <w:rsid w:val="006E3E28"/>
    <w:rsid w:val="006E53A5"/>
    <w:rsid w:val="006E64A3"/>
    <w:rsid w:val="006E6F6B"/>
    <w:rsid w:val="006F2DCB"/>
    <w:rsid w:val="00702081"/>
    <w:rsid w:val="00702340"/>
    <w:rsid w:val="00704444"/>
    <w:rsid w:val="007074F4"/>
    <w:rsid w:val="00710D4B"/>
    <w:rsid w:val="00712E7A"/>
    <w:rsid w:val="00713D67"/>
    <w:rsid w:val="00714B1A"/>
    <w:rsid w:val="00715DD1"/>
    <w:rsid w:val="007177EE"/>
    <w:rsid w:val="007214A6"/>
    <w:rsid w:val="007215E3"/>
    <w:rsid w:val="00732C0C"/>
    <w:rsid w:val="00734076"/>
    <w:rsid w:val="007343EE"/>
    <w:rsid w:val="00740885"/>
    <w:rsid w:val="00741FB0"/>
    <w:rsid w:val="007427EF"/>
    <w:rsid w:val="00743AB6"/>
    <w:rsid w:val="00745109"/>
    <w:rsid w:val="00746C0D"/>
    <w:rsid w:val="00750E26"/>
    <w:rsid w:val="007541F4"/>
    <w:rsid w:val="00755727"/>
    <w:rsid w:val="007557CA"/>
    <w:rsid w:val="00767B45"/>
    <w:rsid w:val="007745D2"/>
    <w:rsid w:val="00784EAB"/>
    <w:rsid w:val="007854F7"/>
    <w:rsid w:val="00785C6C"/>
    <w:rsid w:val="00786C48"/>
    <w:rsid w:val="00786C4C"/>
    <w:rsid w:val="00786F39"/>
    <w:rsid w:val="007A168A"/>
    <w:rsid w:val="007A1A23"/>
    <w:rsid w:val="007A4B1D"/>
    <w:rsid w:val="007A4F70"/>
    <w:rsid w:val="007A770D"/>
    <w:rsid w:val="007B126A"/>
    <w:rsid w:val="007B353C"/>
    <w:rsid w:val="007B4856"/>
    <w:rsid w:val="007C03C4"/>
    <w:rsid w:val="007C51DE"/>
    <w:rsid w:val="007D157D"/>
    <w:rsid w:val="007D15B6"/>
    <w:rsid w:val="007D2CF7"/>
    <w:rsid w:val="007D4FA6"/>
    <w:rsid w:val="007E1488"/>
    <w:rsid w:val="007F1D33"/>
    <w:rsid w:val="007F4495"/>
    <w:rsid w:val="007F5C0C"/>
    <w:rsid w:val="0080329D"/>
    <w:rsid w:val="008075E0"/>
    <w:rsid w:val="00810513"/>
    <w:rsid w:val="00811C19"/>
    <w:rsid w:val="0081268F"/>
    <w:rsid w:val="008137BF"/>
    <w:rsid w:val="00813B60"/>
    <w:rsid w:val="00816E8B"/>
    <w:rsid w:val="008202B7"/>
    <w:rsid w:val="00827B71"/>
    <w:rsid w:val="008318AA"/>
    <w:rsid w:val="008334B7"/>
    <w:rsid w:val="00833A5F"/>
    <w:rsid w:val="0083403C"/>
    <w:rsid w:val="008368A2"/>
    <w:rsid w:val="00841A77"/>
    <w:rsid w:val="00841EC6"/>
    <w:rsid w:val="00850433"/>
    <w:rsid w:val="00857657"/>
    <w:rsid w:val="00866BC5"/>
    <w:rsid w:val="0087057B"/>
    <w:rsid w:val="00870626"/>
    <w:rsid w:val="008706BB"/>
    <w:rsid w:val="008715C2"/>
    <w:rsid w:val="00872A3F"/>
    <w:rsid w:val="008733FC"/>
    <w:rsid w:val="0087399C"/>
    <w:rsid w:val="0087458E"/>
    <w:rsid w:val="00874938"/>
    <w:rsid w:val="00877B03"/>
    <w:rsid w:val="00880590"/>
    <w:rsid w:val="00880CC7"/>
    <w:rsid w:val="008861AB"/>
    <w:rsid w:val="00895E59"/>
    <w:rsid w:val="008A516E"/>
    <w:rsid w:val="008A6220"/>
    <w:rsid w:val="008B2DDD"/>
    <w:rsid w:val="008B5436"/>
    <w:rsid w:val="008B7E83"/>
    <w:rsid w:val="008C1A7E"/>
    <w:rsid w:val="008C3D62"/>
    <w:rsid w:val="008D1702"/>
    <w:rsid w:val="008D3891"/>
    <w:rsid w:val="008E46FF"/>
    <w:rsid w:val="008E569E"/>
    <w:rsid w:val="008E5B9A"/>
    <w:rsid w:val="008E7456"/>
    <w:rsid w:val="008F1539"/>
    <w:rsid w:val="008F2101"/>
    <w:rsid w:val="008F3BE9"/>
    <w:rsid w:val="00901CB5"/>
    <w:rsid w:val="00903C6B"/>
    <w:rsid w:val="00906273"/>
    <w:rsid w:val="00912A80"/>
    <w:rsid w:val="00927B96"/>
    <w:rsid w:val="009306D0"/>
    <w:rsid w:val="0093397E"/>
    <w:rsid w:val="00933B63"/>
    <w:rsid w:val="00933BFB"/>
    <w:rsid w:val="00933FB1"/>
    <w:rsid w:val="0093547C"/>
    <w:rsid w:val="00935509"/>
    <w:rsid w:val="00937F86"/>
    <w:rsid w:val="00940FAB"/>
    <w:rsid w:val="0094402B"/>
    <w:rsid w:val="0094455D"/>
    <w:rsid w:val="00946B89"/>
    <w:rsid w:val="00951BD6"/>
    <w:rsid w:val="00954A82"/>
    <w:rsid w:val="00954F59"/>
    <w:rsid w:val="009575D9"/>
    <w:rsid w:val="00957AE9"/>
    <w:rsid w:val="00965DC0"/>
    <w:rsid w:val="00967717"/>
    <w:rsid w:val="009743FE"/>
    <w:rsid w:val="009744F9"/>
    <w:rsid w:val="00974ED5"/>
    <w:rsid w:val="00976A4C"/>
    <w:rsid w:val="00981FBD"/>
    <w:rsid w:val="0098516B"/>
    <w:rsid w:val="009856E8"/>
    <w:rsid w:val="00990778"/>
    <w:rsid w:val="009920FE"/>
    <w:rsid w:val="00992CEE"/>
    <w:rsid w:val="00993E14"/>
    <w:rsid w:val="0099623B"/>
    <w:rsid w:val="009A117E"/>
    <w:rsid w:val="009A6CF0"/>
    <w:rsid w:val="009B110F"/>
    <w:rsid w:val="009B6849"/>
    <w:rsid w:val="009C13A9"/>
    <w:rsid w:val="009D30A8"/>
    <w:rsid w:val="009D7178"/>
    <w:rsid w:val="009E3F7A"/>
    <w:rsid w:val="009E4370"/>
    <w:rsid w:val="009E4727"/>
    <w:rsid w:val="009E5BAF"/>
    <w:rsid w:val="009E778F"/>
    <w:rsid w:val="009F1098"/>
    <w:rsid w:val="009F531E"/>
    <w:rsid w:val="009F6AC9"/>
    <w:rsid w:val="009F7100"/>
    <w:rsid w:val="00A01D24"/>
    <w:rsid w:val="00A12DDD"/>
    <w:rsid w:val="00A16ABE"/>
    <w:rsid w:val="00A209A4"/>
    <w:rsid w:val="00A21F9D"/>
    <w:rsid w:val="00A2582E"/>
    <w:rsid w:val="00A26C96"/>
    <w:rsid w:val="00A32979"/>
    <w:rsid w:val="00A34F67"/>
    <w:rsid w:val="00A36A39"/>
    <w:rsid w:val="00A605D1"/>
    <w:rsid w:val="00A62C5C"/>
    <w:rsid w:val="00A643F7"/>
    <w:rsid w:val="00A715E4"/>
    <w:rsid w:val="00A74A83"/>
    <w:rsid w:val="00A755F4"/>
    <w:rsid w:val="00A75DF0"/>
    <w:rsid w:val="00A816F2"/>
    <w:rsid w:val="00A826B8"/>
    <w:rsid w:val="00A849EA"/>
    <w:rsid w:val="00A94EFE"/>
    <w:rsid w:val="00A9789A"/>
    <w:rsid w:val="00AA1931"/>
    <w:rsid w:val="00AA24E8"/>
    <w:rsid w:val="00AA3EE0"/>
    <w:rsid w:val="00AA510A"/>
    <w:rsid w:val="00AA5CF8"/>
    <w:rsid w:val="00AB6E67"/>
    <w:rsid w:val="00AB753F"/>
    <w:rsid w:val="00AC0E7A"/>
    <w:rsid w:val="00AD0514"/>
    <w:rsid w:val="00AD0C27"/>
    <w:rsid w:val="00AD2513"/>
    <w:rsid w:val="00AD327A"/>
    <w:rsid w:val="00AD4D37"/>
    <w:rsid w:val="00AE50BF"/>
    <w:rsid w:val="00AF0EC9"/>
    <w:rsid w:val="00AF1C59"/>
    <w:rsid w:val="00AF202A"/>
    <w:rsid w:val="00AF20C0"/>
    <w:rsid w:val="00B03B1D"/>
    <w:rsid w:val="00B13DC7"/>
    <w:rsid w:val="00B16CDB"/>
    <w:rsid w:val="00B23C78"/>
    <w:rsid w:val="00B30C84"/>
    <w:rsid w:val="00B319D3"/>
    <w:rsid w:val="00B34D3A"/>
    <w:rsid w:val="00B37D17"/>
    <w:rsid w:val="00B41305"/>
    <w:rsid w:val="00B41B75"/>
    <w:rsid w:val="00B442D9"/>
    <w:rsid w:val="00B44870"/>
    <w:rsid w:val="00B45DB3"/>
    <w:rsid w:val="00B46644"/>
    <w:rsid w:val="00B4686E"/>
    <w:rsid w:val="00B5031A"/>
    <w:rsid w:val="00B53BB3"/>
    <w:rsid w:val="00B56DC0"/>
    <w:rsid w:val="00B574F0"/>
    <w:rsid w:val="00B57CBB"/>
    <w:rsid w:val="00B60F6B"/>
    <w:rsid w:val="00B62312"/>
    <w:rsid w:val="00B702B6"/>
    <w:rsid w:val="00B77FE0"/>
    <w:rsid w:val="00B812B1"/>
    <w:rsid w:val="00B87D95"/>
    <w:rsid w:val="00B907AD"/>
    <w:rsid w:val="00B93B18"/>
    <w:rsid w:val="00B9576D"/>
    <w:rsid w:val="00BA0506"/>
    <w:rsid w:val="00BA1BD1"/>
    <w:rsid w:val="00BA2D24"/>
    <w:rsid w:val="00BB303F"/>
    <w:rsid w:val="00BC1934"/>
    <w:rsid w:val="00BC782A"/>
    <w:rsid w:val="00BC7D81"/>
    <w:rsid w:val="00BD0458"/>
    <w:rsid w:val="00BD511D"/>
    <w:rsid w:val="00BD6280"/>
    <w:rsid w:val="00BF2CEB"/>
    <w:rsid w:val="00BF4B05"/>
    <w:rsid w:val="00BF4F2B"/>
    <w:rsid w:val="00C06746"/>
    <w:rsid w:val="00C14C11"/>
    <w:rsid w:val="00C177B5"/>
    <w:rsid w:val="00C23EF3"/>
    <w:rsid w:val="00C2604C"/>
    <w:rsid w:val="00C275F9"/>
    <w:rsid w:val="00C34B14"/>
    <w:rsid w:val="00C40636"/>
    <w:rsid w:val="00C40E2F"/>
    <w:rsid w:val="00C42EE2"/>
    <w:rsid w:val="00C439EC"/>
    <w:rsid w:val="00C44CA2"/>
    <w:rsid w:val="00C466DD"/>
    <w:rsid w:val="00C5454B"/>
    <w:rsid w:val="00C60DE6"/>
    <w:rsid w:val="00C61406"/>
    <w:rsid w:val="00C6151F"/>
    <w:rsid w:val="00C669D3"/>
    <w:rsid w:val="00C6751C"/>
    <w:rsid w:val="00C70A07"/>
    <w:rsid w:val="00C70EF0"/>
    <w:rsid w:val="00C7174E"/>
    <w:rsid w:val="00C72875"/>
    <w:rsid w:val="00C75C96"/>
    <w:rsid w:val="00C80BCC"/>
    <w:rsid w:val="00C84A07"/>
    <w:rsid w:val="00C92EC8"/>
    <w:rsid w:val="00C94476"/>
    <w:rsid w:val="00C97D3F"/>
    <w:rsid w:val="00CA329D"/>
    <w:rsid w:val="00CA6340"/>
    <w:rsid w:val="00CB780A"/>
    <w:rsid w:val="00CB7E42"/>
    <w:rsid w:val="00CC2980"/>
    <w:rsid w:val="00CC604D"/>
    <w:rsid w:val="00CD28A6"/>
    <w:rsid w:val="00CD3186"/>
    <w:rsid w:val="00CD33E7"/>
    <w:rsid w:val="00CD3525"/>
    <w:rsid w:val="00CD360D"/>
    <w:rsid w:val="00CE0D5A"/>
    <w:rsid w:val="00CE1064"/>
    <w:rsid w:val="00CE14A4"/>
    <w:rsid w:val="00CE2ABE"/>
    <w:rsid w:val="00CF10CB"/>
    <w:rsid w:val="00D00E2C"/>
    <w:rsid w:val="00D04505"/>
    <w:rsid w:val="00D07707"/>
    <w:rsid w:val="00D079C6"/>
    <w:rsid w:val="00D162CB"/>
    <w:rsid w:val="00D16C08"/>
    <w:rsid w:val="00D17245"/>
    <w:rsid w:val="00D216E2"/>
    <w:rsid w:val="00D2656A"/>
    <w:rsid w:val="00D27F2F"/>
    <w:rsid w:val="00D34947"/>
    <w:rsid w:val="00D34C93"/>
    <w:rsid w:val="00D430D6"/>
    <w:rsid w:val="00D53258"/>
    <w:rsid w:val="00D53CEB"/>
    <w:rsid w:val="00D61D1C"/>
    <w:rsid w:val="00D63F29"/>
    <w:rsid w:val="00D644D9"/>
    <w:rsid w:val="00D64DD7"/>
    <w:rsid w:val="00D65BB8"/>
    <w:rsid w:val="00D745D0"/>
    <w:rsid w:val="00D75915"/>
    <w:rsid w:val="00D7665D"/>
    <w:rsid w:val="00D81023"/>
    <w:rsid w:val="00D84BFB"/>
    <w:rsid w:val="00D85C52"/>
    <w:rsid w:val="00DA0A04"/>
    <w:rsid w:val="00DA1FEB"/>
    <w:rsid w:val="00DA6CBF"/>
    <w:rsid w:val="00DA71EA"/>
    <w:rsid w:val="00DB113C"/>
    <w:rsid w:val="00DB1E61"/>
    <w:rsid w:val="00DB5F86"/>
    <w:rsid w:val="00DC420D"/>
    <w:rsid w:val="00DC7873"/>
    <w:rsid w:val="00DD0067"/>
    <w:rsid w:val="00DD206B"/>
    <w:rsid w:val="00DE5C67"/>
    <w:rsid w:val="00E01FF7"/>
    <w:rsid w:val="00E04263"/>
    <w:rsid w:val="00E044F2"/>
    <w:rsid w:val="00E10CBC"/>
    <w:rsid w:val="00E10EBB"/>
    <w:rsid w:val="00E11E7E"/>
    <w:rsid w:val="00E128AB"/>
    <w:rsid w:val="00E1296A"/>
    <w:rsid w:val="00E15DF6"/>
    <w:rsid w:val="00E23547"/>
    <w:rsid w:val="00E24443"/>
    <w:rsid w:val="00E2548F"/>
    <w:rsid w:val="00E33BAE"/>
    <w:rsid w:val="00E34A48"/>
    <w:rsid w:val="00E37CA0"/>
    <w:rsid w:val="00E40787"/>
    <w:rsid w:val="00E42774"/>
    <w:rsid w:val="00E43334"/>
    <w:rsid w:val="00E43E2F"/>
    <w:rsid w:val="00E46871"/>
    <w:rsid w:val="00E50F14"/>
    <w:rsid w:val="00E53D92"/>
    <w:rsid w:val="00E55A78"/>
    <w:rsid w:val="00E60445"/>
    <w:rsid w:val="00E60776"/>
    <w:rsid w:val="00E619D6"/>
    <w:rsid w:val="00E67775"/>
    <w:rsid w:val="00E677AC"/>
    <w:rsid w:val="00E77AD2"/>
    <w:rsid w:val="00E81122"/>
    <w:rsid w:val="00E83F8E"/>
    <w:rsid w:val="00E845F3"/>
    <w:rsid w:val="00E862F2"/>
    <w:rsid w:val="00E87830"/>
    <w:rsid w:val="00E9567F"/>
    <w:rsid w:val="00E96F9D"/>
    <w:rsid w:val="00E97D66"/>
    <w:rsid w:val="00EA067B"/>
    <w:rsid w:val="00EB1B0F"/>
    <w:rsid w:val="00EB405F"/>
    <w:rsid w:val="00EB4B2E"/>
    <w:rsid w:val="00EB6358"/>
    <w:rsid w:val="00EB7BF6"/>
    <w:rsid w:val="00EC01F2"/>
    <w:rsid w:val="00EC2C76"/>
    <w:rsid w:val="00EC579A"/>
    <w:rsid w:val="00EC6280"/>
    <w:rsid w:val="00ED3CEF"/>
    <w:rsid w:val="00ED45EB"/>
    <w:rsid w:val="00ED71FE"/>
    <w:rsid w:val="00ED7F47"/>
    <w:rsid w:val="00EE1108"/>
    <w:rsid w:val="00EE1616"/>
    <w:rsid w:val="00EF28CE"/>
    <w:rsid w:val="00EF2BDE"/>
    <w:rsid w:val="00EF644F"/>
    <w:rsid w:val="00F0019A"/>
    <w:rsid w:val="00F01C42"/>
    <w:rsid w:val="00F05433"/>
    <w:rsid w:val="00F133D0"/>
    <w:rsid w:val="00F1488C"/>
    <w:rsid w:val="00F15BAD"/>
    <w:rsid w:val="00F15CF6"/>
    <w:rsid w:val="00F1610F"/>
    <w:rsid w:val="00F2057A"/>
    <w:rsid w:val="00F2251A"/>
    <w:rsid w:val="00F22F8B"/>
    <w:rsid w:val="00F2364B"/>
    <w:rsid w:val="00F266ED"/>
    <w:rsid w:val="00F3252D"/>
    <w:rsid w:val="00F349CE"/>
    <w:rsid w:val="00F356BA"/>
    <w:rsid w:val="00F37461"/>
    <w:rsid w:val="00F376B0"/>
    <w:rsid w:val="00F43825"/>
    <w:rsid w:val="00F444A9"/>
    <w:rsid w:val="00F4737D"/>
    <w:rsid w:val="00F52517"/>
    <w:rsid w:val="00F545DC"/>
    <w:rsid w:val="00F57E02"/>
    <w:rsid w:val="00F61373"/>
    <w:rsid w:val="00F624D5"/>
    <w:rsid w:val="00F64E6D"/>
    <w:rsid w:val="00F704A6"/>
    <w:rsid w:val="00F711BE"/>
    <w:rsid w:val="00F74791"/>
    <w:rsid w:val="00F7482B"/>
    <w:rsid w:val="00F75B5F"/>
    <w:rsid w:val="00F77FEF"/>
    <w:rsid w:val="00F8032A"/>
    <w:rsid w:val="00F82503"/>
    <w:rsid w:val="00F8287A"/>
    <w:rsid w:val="00F82F36"/>
    <w:rsid w:val="00F91A16"/>
    <w:rsid w:val="00FA1DFE"/>
    <w:rsid w:val="00FA59AF"/>
    <w:rsid w:val="00FA70FF"/>
    <w:rsid w:val="00FB30BF"/>
    <w:rsid w:val="00FB54CA"/>
    <w:rsid w:val="00FC1BCE"/>
    <w:rsid w:val="00FC745F"/>
    <w:rsid w:val="00FD1D8F"/>
    <w:rsid w:val="00FD3C7D"/>
    <w:rsid w:val="00FE18AE"/>
    <w:rsid w:val="00FE7806"/>
    <w:rsid w:val="00FF15C5"/>
    <w:rsid w:val="00FF17BF"/>
    <w:rsid w:val="00FF35ED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DC84"/>
  <w15:chartTrackingRefBased/>
  <w15:docId w15:val="{D23DEBC7-13DA-4BB0-AD1C-FDA0AEB7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D6F"/>
    <w:pPr>
      <w:autoSpaceDE w:val="0"/>
      <w:autoSpaceDN w:val="0"/>
      <w:spacing w:after="0" w:line="240" w:lineRule="auto"/>
    </w:pPr>
    <w:rPr>
      <w:rFonts w:eastAsia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4775A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4775A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F2101"/>
    <w:pPr>
      <w:keepNext/>
      <w:keepLines/>
      <w:spacing w:before="40"/>
      <w:outlineLvl w:val="2"/>
    </w:pPr>
    <w:rPr>
      <w:rFonts w:eastAsiaTheme="majorEastAsia" w:cstheme="majorBid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12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rsid w:val="00552926"/>
    <w:rPr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552926"/>
    <w:rPr>
      <w:rFonts w:ascii="Calibri" w:eastAsia="Times New Roman" w:hAnsi="Calibri" w:cs="Times New Roman"/>
      <w:sz w:val="20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112746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11274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12746"/>
  </w:style>
  <w:style w:type="paragraph" w:customStyle="1" w:styleId="Enkeltlinje">
    <w:name w:val="Enkeltlinje"/>
    <w:basedOn w:val="Normal"/>
    <w:uiPriority w:val="99"/>
    <w:rsid w:val="005248A3"/>
    <w:pPr>
      <w:tabs>
        <w:tab w:val="left" w:pos="1701"/>
        <w:tab w:val="left" w:pos="5670"/>
        <w:tab w:val="left" w:pos="7371"/>
      </w:tabs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4775A"/>
    <w:rPr>
      <w:rFonts w:ascii="Arial" w:eastAsiaTheme="majorEastAsia" w:hAnsi="Arial" w:cstheme="majorBidi"/>
      <w:b/>
      <w:sz w:val="28"/>
      <w:szCs w:val="32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0513"/>
    <w:rPr>
      <w:color w:val="808080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624362"/>
    <w:rPr>
      <w:color w:val="808080"/>
      <w:shd w:val="clear" w:color="auto" w:fill="E6E6E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4775A"/>
    <w:rPr>
      <w:rFonts w:ascii="Arial" w:eastAsiaTheme="majorEastAsia" w:hAnsi="Arial" w:cstheme="majorBidi"/>
      <w:b/>
      <w:sz w:val="24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F2101"/>
    <w:rPr>
      <w:rFonts w:ascii="Calibri" w:eastAsiaTheme="majorEastAsia" w:hAnsi="Calibri" w:cstheme="majorBidi"/>
      <w:szCs w:val="24"/>
      <w:lang w:eastAsia="nb-NO"/>
    </w:rPr>
  </w:style>
  <w:style w:type="paragraph" w:styleId="Tittel">
    <w:name w:val="Title"/>
    <w:basedOn w:val="Overskrift1"/>
    <w:next w:val="Normal"/>
    <w:link w:val="TittelTegn"/>
    <w:uiPriority w:val="10"/>
    <w:rsid w:val="008F2101"/>
  </w:style>
  <w:style w:type="character" w:customStyle="1" w:styleId="TittelTegn">
    <w:name w:val="Tittel Tegn"/>
    <w:basedOn w:val="Standardskriftforavsnitt"/>
    <w:link w:val="Tittel"/>
    <w:uiPriority w:val="10"/>
    <w:rsid w:val="008F2101"/>
    <w:rPr>
      <w:rFonts w:ascii="Calibri" w:eastAsiaTheme="majorEastAsia" w:hAnsi="Calibri" w:cstheme="majorBidi"/>
      <w:b/>
      <w:sz w:val="28"/>
      <w:szCs w:val="32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71F1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1F1E"/>
    <w:rPr>
      <w:rFonts w:ascii="Segoe UI" w:eastAsia="Times New Roman" w:hAnsi="Segoe UI" w:cs="Segoe UI"/>
      <w:sz w:val="18"/>
      <w:szCs w:val="18"/>
      <w:lang w:eastAsia="nb-NO"/>
    </w:rPr>
  </w:style>
  <w:style w:type="paragraph" w:styleId="Brdtekst">
    <w:name w:val="Body Text"/>
    <w:basedOn w:val="Normal"/>
    <w:link w:val="BrdtekstTegn"/>
    <w:uiPriority w:val="99"/>
    <w:unhideWhenUsed/>
    <w:rsid w:val="00310DC7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310DC7"/>
    <w:rPr>
      <w:rFonts w:ascii="Calibri" w:eastAsia="Times New Roman" w:hAnsi="Calibri" w:cs="Times New Roman"/>
      <w:szCs w:val="24"/>
      <w:lang w:eastAsia="nb-NO"/>
    </w:rPr>
  </w:style>
  <w:style w:type="paragraph" w:styleId="Liste">
    <w:name w:val="List"/>
    <w:semiHidden/>
    <w:rsid w:val="004F34CC"/>
    <w:pPr>
      <w:tabs>
        <w:tab w:val="left" w:pos="1134"/>
        <w:tab w:val="left" w:pos="2835"/>
        <w:tab w:val="left" w:pos="5670"/>
        <w:tab w:val="left" w:pos="7371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customStyle="1" w:styleId="Listeoverskrift">
    <w:name w:val="Liste overskrift"/>
    <w:basedOn w:val="Liste"/>
    <w:next w:val="Liste"/>
    <w:rsid w:val="004F34CC"/>
    <w:rPr>
      <w:b/>
    </w:rPr>
  </w:style>
  <w:style w:type="paragraph" w:styleId="Sitat">
    <w:name w:val="Quote"/>
    <w:basedOn w:val="Normal"/>
    <w:next w:val="Normal"/>
    <w:link w:val="SitatTegn"/>
    <w:uiPriority w:val="29"/>
    <w:qFormat/>
    <w:rsid w:val="00B319D3"/>
    <w:pPr>
      <w:spacing w:before="200" w:after="160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B319D3"/>
    <w:rPr>
      <w:rFonts w:ascii="Calibri" w:eastAsia="Times New Roman" w:hAnsi="Calibri" w:cs="Times New Roman"/>
      <w:i/>
      <w:iCs/>
      <w:szCs w:val="24"/>
      <w:lang w:eastAsia="nb-NO"/>
    </w:rPr>
  </w:style>
  <w:style w:type="paragraph" w:customStyle="1" w:styleId="Grunnleggendeavsnitt">
    <w:name w:val="[Grunnleggende avsnitt]"/>
    <w:basedOn w:val="Normal"/>
    <w:uiPriority w:val="99"/>
    <w:rsid w:val="002F6C17"/>
    <w:pPr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Montserrat10">
    <w:name w:val="Montserrat 10"/>
    <w:basedOn w:val="Standardskriftforavsnitt"/>
    <w:uiPriority w:val="1"/>
    <w:rsid w:val="00B37D17"/>
    <w:rPr>
      <w:rFonts w:ascii="Montserrat" w:hAnsi="Montserrat"/>
      <w:color w:val="auto"/>
      <w:sz w:val="20"/>
    </w:rPr>
  </w:style>
  <w:style w:type="character" w:customStyle="1" w:styleId="normaltextrun">
    <w:name w:val="normaltextrun"/>
    <w:basedOn w:val="Standardskriftforavsnitt"/>
    <w:rsid w:val="00E46871"/>
  </w:style>
  <w:style w:type="paragraph" w:customStyle="1" w:styleId="paragraph">
    <w:name w:val="paragraph"/>
    <w:basedOn w:val="Normal"/>
    <w:rsid w:val="00E46871"/>
    <w:pPr>
      <w:autoSpaceDE/>
      <w:autoSpaceDN/>
      <w:spacing w:before="100" w:beforeAutospacing="1" w:after="100" w:afterAutospacing="1"/>
    </w:pPr>
    <w:rPr>
      <w:rFonts w:ascii="Times New Roman" w:hAnsi="Times New Roman"/>
    </w:rPr>
  </w:style>
  <w:style w:type="table" w:customStyle="1" w:styleId="Tabellrutenett1">
    <w:name w:val="Tabellrutenett1"/>
    <w:basedOn w:val="Vanligtabell"/>
    <w:next w:val="Tabellrutenett"/>
    <w:uiPriority w:val="59"/>
    <w:rsid w:val="0085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rsid w:val="009A6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romsfylke.public360online.com/biz/v2-pbr/docprod/templates/k-skeretariatet_moteprotokol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441973" gbs:entity="Document" gbs:templateDesignerVersion="3.1 F">
  <gbs:Lists>
    <gbs:SingleLines>
    </gbs:SingleLines>
  </gbs:Lists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7FF69-DD79-4A30-A605-437960A03FBB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62C7CE38-3CB7-4DF3-970A-66FCB54C4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k-skeretariatet_moteprotokoll</Template>
  <TotalTime>1</TotalTime>
  <Pages>10</Pages>
  <Words>1535</Words>
  <Characters>8137</Characters>
  <Application>Microsoft Office Word</Application>
  <DocSecurity>0</DocSecurity>
  <Lines>67</Lines>
  <Paragraphs>19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Sørreisa kommune. Protokoll fra møte 03.12.25</vt:lpstr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Sørreisa kommune. Protokoll fra møte 03.12.25</dc:title>
  <dc:subject/>
  <dc:creator>Inger Slettum Olsen</dc:creator>
  <cp:keywords/>
  <dc:description/>
  <cp:lastModifiedBy>Inger Slettum Olsen</cp:lastModifiedBy>
  <cp:revision>2</cp:revision>
  <cp:lastPrinted>2019-12-04T16:45:00Z</cp:lastPrinted>
  <dcterms:created xsi:type="dcterms:W3CDTF">2025-12-09T16:07:00Z</dcterms:created>
  <dcterms:modified xsi:type="dcterms:W3CDTF">2025-12-09T16:07:00Z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623b29-abd1-4de3-a20c-27566d79b7c7_Enabled">
    <vt:lpwstr>true</vt:lpwstr>
  </property>
  <property fmtid="{D5CDD505-2E9C-101B-9397-08002B2CF9AE}" pid="3" name="MSIP_Label_3b623b29-abd1-4de3-a20c-27566d79b7c7_SetDate">
    <vt:lpwstr>2025-02-17T08:10:29Z</vt:lpwstr>
  </property>
  <property fmtid="{D5CDD505-2E9C-101B-9397-08002B2CF9AE}" pid="4" name="MSIP_Label_3b623b29-abd1-4de3-a20c-27566d79b7c7_Method">
    <vt:lpwstr>Standard</vt:lpwstr>
  </property>
  <property fmtid="{D5CDD505-2E9C-101B-9397-08002B2CF9AE}" pid="5" name="MSIP_Label_3b623b29-abd1-4de3-a20c-27566d79b7c7_Name">
    <vt:lpwstr>3b623b29-abd1-4de3-a20c-27566d79b7c7</vt:lpwstr>
  </property>
  <property fmtid="{D5CDD505-2E9C-101B-9397-08002B2CF9AE}" pid="6" name="MSIP_Label_3b623b29-abd1-4de3-a20c-27566d79b7c7_SiteId">
    <vt:lpwstr>cbede638-a3d9-459f-8f4e-24ced73b4e5e</vt:lpwstr>
  </property>
  <property fmtid="{D5CDD505-2E9C-101B-9397-08002B2CF9AE}" pid="7" name="MSIP_Label_3b623b29-abd1-4de3-a20c-27566d79b7c7_ActionId">
    <vt:lpwstr>54bb91f4-4659-4f51-afa7-2d54cda039b4</vt:lpwstr>
  </property>
  <property fmtid="{D5CDD505-2E9C-101B-9397-08002B2CF9AE}" pid="8" name="MSIP_Label_3b623b29-abd1-4de3-a20c-27566d79b7c7_ContentBits">
    <vt:lpwstr>0</vt:lpwstr>
  </property>
  <property fmtid="{D5CDD505-2E9C-101B-9397-08002B2CF9AE}" pid="9" name="MSIP_Label_3b623b29-abd1-4de3-a20c-27566d79b7c7_Tag">
    <vt:lpwstr>10, 3, 0, 1</vt:lpwstr>
  </property>
  <property fmtid="{D5CDD505-2E9C-101B-9397-08002B2CF9AE}" pid="10" name="templateFilePath">
    <vt:lpwstr>c:\windows\system32\inetsrv\k-skeretariatet_moteprotokoll.dotm</vt:lpwstr>
  </property>
  <property fmtid="{D5CDD505-2E9C-101B-9397-08002B2CF9AE}" pid="11" name="filePathOneNote">
    <vt:lpwstr>
    </vt:lpwstr>
  </property>
  <property fmtid="{D5CDD505-2E9C-101B-9397-08002B2CF9AE}" pid="12" name="comment">
    <vt:lpwstr>Sørreisa kommune. Protokoll fra møte 03.12.25</vt:lpwstr>
  </property>
  <property fmtid="{D5CDD505-2E9C-101B-9397-08002B2CF9AE}" pid="13" name="sourceId">
    <vt:lpwstr>0</vt:lpwstr>
  </property>
  <property fmtid="{D5CDD505-2E9C-101B-9397-08002B2CF9AE}" pid="14" name="module">
    <vt:lpwstr>module</vt:lpwstr>
  </property>
  <property fmtid="{D5CDD505-2E9C-101B-9397-08002B2CF9AE}" pid="15" name="customParams">
    <vt:lpwstr>
    </vt:lpwstr>
  </property>
  <property fmtid="{D5CDD505-2E9C-101B-9397-08002B2CF9AE}" pid="16" name="server">
    <vt:lpwstr>tromsfylke.public360online.com</vt:lpwstr>
  </property>
  <property fmtid="{D5CDD505-2E9C-101B-9397-08002B2CF9AE}" pid="17" name="externalUser">
    <vt:lpwstr>
    </vt:lpwstr>
  </property>
  <property fmtid="{D5CDD505-2E9C-101B-9397-08002B2CF9AE}" pid="18" name="option">
    <vt:lpwstr>true</vt:lpwstr>
  </property>
  <property fmtid="{D5CDD505-2E9C-101B-9397-08002B2CF9AE}" pid="19" name="sipTrackRevision">
    <vt:lpwstr>false</vt:lpwstr>
  </property>
  <property fmtid="{D5CDD505-2E9C-101B-9397-08002B2CF9AE}" pid="20" name="docId">
    <vt:lpwstr>441973</vt:lpwstr>
  </property>
  <property fmtid="{D5CDD505-2E9C-101B-9397-08002B2CF9AE}" pid="21" name="verId">
    <vt:lpwstr>411250</vt:lpwstr>
  </property>
  <property fmtid="{D5CDD505-2E9C-101B-9397-08002B2CF9AE}" pid="22" name="templateId">
    <vt:lpwstr>200031</vt:lpwstr>
  </property>
  <property fmtid="{D5CDD505-2E9C-101B-9397-08002B2CF9AE}" pid="23" name="createdBy">
    <vt:lpwstr>Inger Slettum Olsen</vt:lpwstr>
  </property>
  <property fmtid="{D5CDD505-2E9C-101B-9397-08002B2CF9AE}" pid="24" name="modifiedBy">
    <vt:lpwstr>Inger Slettum Olsen</vt:lpwstr>
  </property>
  <property fmtid="{D5CDD505-2E9C-101B-9397-08002B2CF9AE}" pid="25" name="serverName">
    <vt:lpwstr>
    </vt:lpwstr>
  </property>
  <property fmtid="{D5CDD505-2E9C-101B-9397-08002B2CF9AE}" pid="26" name="protocol">
    <vt:lpwstr>
    </vt:lpwstr>
  </property>
  <property fmtid="{D5CDD505-2E9C-101B-9397-08002B2CF9AE}" pid="27" name="site">
    <vt:lpwstr>
    </vt:lpwstr>
  </property>
  <property fmtid="{D5CDD505-2E9C-101B-9397-08002B2CF9AE}" pid="28" name="fileId">
    <vt:lpwstr>664601</vt:lpwstr>
  </property>
  <property fmtid="{D5CDD505-2E9C-101B-9397-08002B2CF9AE}" pid="29" name="currentVerId">
    <vt:lpwstr>411250</vt:lpwstr>
  </property>
  <property fmtid="{D5CDD505-2E9C-101B-9397-08002B2CF9AE}" pid="30" name="fileName">
    <vt:lpwstr>KS-25_00702-1 Sørreisa kommune. Protokoll fra møte 03.12.25 664601_411250_0.DOCX</vt:lpwstr>
  </property>
  <property fmtid="{D5CDD505-2E9C-101B-9397-08002B2CF9AE}" pid="31" name="filePath">
    <vt:lpwstr>
    </vt:lpwstr>
  </property>
  <property fmtid="{D5CDD505-2E9C-101B-9397-08002B2CF9AE}" pid="32" name="ShowDummyRecipient">
    <vt:lpwstr>false</vt:lpwstr>
  </property>
  <property fmtid="{D5CDD505-2E9C-101B-9397-08002B2CF9AE}" pid="33" name="Operation">
    <vt:lpwstr>CheckoutFile</vt:lpwstr>
  </property>
</Properties>
</file>